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3004"/>
      </w:tblGrid>
      <w:tr w:rsidR="006F7A19" w14:paraId="368AAC5B" w14:textId="071811F5" w:rsidTr="009C6E26">
        <w:tc>
          <w:tcPr>
            <w:tcW w:w="14984" w:type="dxa"/>
            <w:gridSpan w:val="2"/>
            <w:shd w:val="clear" w:color="auto" w:fill="92D050"/>
          </w:tcPr>
          <w:p w14:paraId="4175A89A" w14:textId="1F3F22B5" w:rsidR="006F7A19" w:rsidRPr="006F7A19" w:rsidRDefault="0063260D" w:rsidP="00BB72A6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Handlungsfeld:</w:t>
            </w:r>
            <w:r w:rsidR="00571BB4">
              <w:rPr>
                <w:b/>
                <w:sz w:val="36"/>
                <w:szCs w:val="36"/>
              </w:rPr>
              <w:t xml:space="preserve"> </w:t>
            </w:r>
            <w:sdt>
              <w:sdtPr>
                <w:rPr>
                  <w:rFonts w:eastAsia="Times New Roman" w:cstheme="minorHAnsi"/>
                  <w:b/>
                  <w:bCs/>
                  <w:sz w:val="27"/>
                  <w:szCs w:val="27"/>
                  <w:lang w:eastAsia="de-DE"/>
                </w:rPr>
                <w:id w:val="-1666694289"/>
                <w:placeholder>
                  <w:docPart w:val="DefaultPlaceholder_-1854013440"/>
                </w:placeholder>
                <w:text/>
              </w:sdtPr>
              <w:sdtEndPr/>
              <w:sdtContent>
                <w:r w:rsidR="00A34563">
                  <w:rPr>
                    <w:rFonts w:eastAsia="Times New Roman" w:cstheme="minorHAnsi"/>
                    <w:b/>
                    <w:bCs/>
                    <w:sz w:val="27"/>
                    <w:szCs w:val="27"/>
                    <w:lang w:eastAsia="de-DE"/>
                  </w:rPr>
                  <w:t>…</w:t>
                </w:r>
              </w:sdtContent>
            </w:sdt>
          </w:p>
        </w:tc>
      </w:tr>
      <w:tr w:rsidR="0063260D" w14:paraId="7896080C" w14:textId="77777777" w:rsidTr="00BB72A6">
        <w:trPr>
          <w:trHeight w:val="815"/>
        </w:trPr>
        <w:tc>
          <w:tcPr>
            <w:tcW w:w="14984" w:type="dxa"/>
            <w:gridSpan w:val="2"/>
            <w:shd w:val="clear" w:color="auto" w:fill="92D050"/>
          </w:tcPr>
          <w:p w14:paraId="581ABF68" w14:textId="7D63A151" w:rsidR="00BB72A6" w:rsidRDefault="00BB72A6" w:rsidP="00BB72A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63260D">
              <w:rPr>
                <w:rFonts w:ascii="Calibri" w:eastAsia="Times New Roman" w:hAnsi="Calibri" w:cs="Calibri"/>
                <w:bCs/>
                <w:color w:val="000000"/>
                <w:lang w:eastAsia="de-DE"/>
              </w:rPr>
              <w:t xml:space="preserve">Verweis auf das </w:t>
            </w:r>
            <w:r>
              <w:rPr>
                <w:rFonts w:ascii="Calibri" w:eastAsia="Times New Roman" w:hAnsi="Calibri" w:cs="Calibri"/>
                <w:bCs/>
                <w:color w:val="000000"/>
                <w:lang w:eastAsia="de-DE"/>
              </w:rPr>
              <w:t xml:space="preserve">Bayerische </w:t>
            </w:r>
            <w:r w:rsidRPr="0063260D">
              <w:rPr>
                <w:rFonts w:ascii="Calibri" w:eastAsia="Times New Roman" w:hAnsi="Calibri" w:cs="Calibri"/>
                <w:bCs/>
                <w:color w:val="000000"/>
                <w:lang w:eastAsia="de-DE"/>
              </w:rPr>
              <w:t>Qualitätstableau</w:t>
            </w:r>
            <w:r>
              <w:rPr>
                <w:rFonts w:ascii="Calibri" w:eastAsia="Times New Roman" w:hAnsi="Calibri" w:cs="Calibri"/>
                <w:bCs/>
                <w:color w:val="000000"/>
                <w:lang w:eastAsia="de-DE"/>
              </w:rPr>
              <w:t xml:space="preserve">: </w:t>
            </w:r>
          </w:p>
          <w:p w14:paraId="1C93B14E" w14:textId="1F0584A5" w:rsidR="00BB72A6" w:rsidRPr="00A34563" w:rsidRDefault="00BB72A6" w:rsidP="00BB72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6326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Modul A: Lehren und Lernen; Modul B: Persönlichkeit stärken; Modul C: Schule leiten; </w:t>
            </w:r>
            <w:r w:rsidRPr="00A34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Modul D: Professionell handeln;</w:t>
            </w:r>
          </w:p>
          <w:p w14:paraId="09681263" w14:textId="78E40DF1" w:rsidR="00571BB4" w:rsidRPr="00571BB4" w:rsidRDefault="00BB72A6" w:rsidP="00BB72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6326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 xml:space="preserve">Ergebnisse schulischer Arbeit; Rahmenbedingungen; Heterogenität | </w:t>
            </w:r>
            <w:r w:rsidRPr="00A345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Digitalisierung</w:t>
            </w:r>
            <w:r w:rsidRPr="006326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 xml:space="preserve"> | Ganztag</w:t>
            </w:r>
            <w:r w:rsidRPr="0063260D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 </w:t>
            </w:r>
          </w:p>
        </w:tc>
      </w:tr>
      <w:tr w:rsidR="00571BB4" w14:paraId="53697AF2" w14:textId="77777777" w:rsidTr="00BB72A6">
        <w:trPr>
          <w:trHeight w:val="815"/>
        </w:trPr>
        <w:tc>
          <w:tcPr>
            <w:tcW w:w="14984" w:type="dxa"/>
            <w:gridSpan w:val="2"/>
            <w:shd w:val="clear" w:color="auto" w:fill="92D050"/>
          </w:tcPr>
          <w:p w14:paraId="702C0AFA" w14:textId="054B8217" w:rsidR="00571BB4" w:rsidRPr="00571BB4" w:rsidRDefault="00571BB4" w:rsidP="00571BB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571BB4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Ausgangslage: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 xml:space="preserve">  </w:t>
            </w:r>
            <w:r w:rsidR="00A3456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…</w:t>
            </w:r>
          </w:p>
          <w:p w14:paraId="415E22CA" w14:textId="3AA16024" w:rsidR="00571BB4" w:rsidRPr="0063260D" w:rsidRDefault="00571BB4" w:rsidP="00BB72A6">
            <w:pPr>
              <w:rPr>
                <w:rFonts w:ascii="Calibri" w:eastAsia="Times New Roman" w:hAnsi="Calibri" w:cs="Calibri"/>
                <w:bCs/>
                <w:color w:val="000000"/>
                <w:lang w:eastAsia="de-DE"/>
              </w:rPr>
            </w:pPr>
          </w:p>
        </w:tc>
      </w:tr>
      <w:tr w:rsidR="00F650EA" w14:paraId="53BDF09E" w14:textId="59D1EDCE" w:rsidTr="0063260D">
        <w:tc>
          <w:tcPr>
            <w:tcW w:w="1980" w:type="dxa"/>
            <w:shd w:val="clear" w:color="auto" w:fill="D9D9D9" w:themeFill="background1" w:themeFillShade="D9"/>
          </w:tcPr>
          <w:p w14:paraId="0102F05C" w14:textId="33F1D978" w:rsidR="00F650EA" w:rsidRPr="00201555" w:rsidRDefault="00DB5A10" w:rsidP="00F650EA">
            <w:pPr>
              <w:rPr>
                <w:b/>
                <w:lang w:val="en-US"/>
              </w:rPr>
            </w:pPr>
            <w:r w:rsidRPr="00201555">
              <w:rPr>
                <w:b/>
                <w:lang w:val="en-US"/>
              </w:rPr>
              <w:t>Ziel</w:t>
            </w:r>
          </w:p>
        </w:tc>
        <w:tc>
          <w:tcPr>
            <w:tcW w:w="13004" w:type="dxa"/>
            <w:shd w:val="clear" w:color="auto" w:fill="FFFFFF" w:themeFill="background1"/>
          </w:tcPr>
          <w:p w14:paraId="5E23372F" w14:textId="064DD540" w:rsidR="00F642DA" w:rsidRPr="00DA299B" w:rsidRDefault="00F642DA" w:rsidP="00F642DA">
            <w:pPr>
              <w:rPr>
                <w:bCs/>
                <w:sz w:val="18"/>
                <w:szCs w:val="18"/>
              </w:rPr>
            </w:pPr>
            <w:r w:rsidRPr="00DA299B">
              <w:rPr>
                <w:bCs/>
                <w:sz w:val="18"/>
                <w:szCs w:val="18"/>
              </w:rPr>
              <w:t>Nennen Sie das Ziel</w:t>
            </w:r>
            <w:r w:rsidR="0063260D">
              <w:rPr>
                <w:bCs/>
                <w:sz w:val="18"/>
                <w:szCs w:val="18"/>
              </w:rPr>
              <w:t xml:space="preserve"> (wenn möglich mit Zuordnung zum Qualitätstableau)</w:t>
            </w:r>
            <w:r w:rsidRPr="00DA299B">
              <w:rPr>
                <w:bCs/>
                <w:sz w:val="18"/>
                <w:szCs w:val="18"/>
              </w:rPr>
              <w:t>:</w:t>
            </w:r>
          </w:p>
          <w:p w14:paraId="659CCF80" w14:textId="5FE80D56" w:rsidR="00F650EA" w:rsidRPr="00DA299B" w:rsidRDefault="002B16D5" w:rsidP="00F642DA">
            <w:pPr>
              <w:rPr>
                <w:bCs/>
                <w:sz w:val="18"/>
                <w:szCs w:val="18"/>
              </w:rPr>
            </w:pPr>
            <w:sdt>
              <w:sdtPr>
                <w:id w:val="-301234725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A34563" w:rsidRPr="0072412B">
                  <w:rPr>
                    <w:rStyle w:val="Platzhaltertext"/>
                  </w:rPr>
                  <w:t>Klicken oder tippen Sie hier, um Text einzugeben.</w:t>
                </w:r>
              </w:sdtContent>
            </w:sdt>
            <w:r w:rsidR="00F642DA" w:rsidRPr="00DA299B">
              <w:rPr>
                <w:bCs/>
                <w:sz w:val="18"/>
                <w:szCs w:val="18"/>
              </w:rPr>
              <w:t xml:space="preserve"> </w:t>
            </w:r>
          </w:p>
        </w:tc>
      </w:tr>
      <w:tr w:rsidR="00237D7A" w14:paraId="3DCB74DE" w14:textId="77777777" w:rsidTr="0063260D">
        <w:trPr>
          <w:trHeight w:val="368"/>
        </w:trPr>
        <w:tc>
          <w:tcPr>
            <w:tcW w:w="1980" w:type="dxa"/>
            <w:shd w:val="clear" w:color="auto" w:fill="D9D9D9" w:themeFill="background1" w:themeFillShade="D9"/>
          </w:tcPr>
          <w:p w14:paraId="50A48354" w14:textId="346DB849" w:rsidR="00237D7A" w:rsidRPr="00201555" w:rsidRDefault="00237D7A" w:rsidP="00DB5A10">
            <w:pPr>
              <w:rPr>
                <w:b/>
              </w:rPr>
            </w:pPr>
            <w:r>
              <w:rPr>
                <w:b/>
              </w:rPr>
              <w:t>Indikatoren</w:t>
            </w:r>
          </w:p>
        </w:tc>
        <w:tc>
          <w:tcPr>
            <w:tcW w:w="13004" w:type="dxa"/>
            <w:shd w:val="clear" w:color="auto" w:fill="FFFFFF" w:themeFill="background1"/>
          </w:tcPr>
          <w:p w14:paraId="21ED8A84" w14:textId="77777777" w:rsidR="00237D7A" w:rsidRDefault="00237D7A" w:rsidP="006B1FA2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Daran erkennt man, dass das Ziel erreicht wurde</w:t>
            </w:r>
            <w:r w:rsidRPr="00DA299B">
              <w:rPr>
                <w:bCs/>
                <w:sz w:val="18"/>
                <w:szCs w:val="18"/>
              </w:rPr>
              <w:t>:</w:t>
            </w:r>
          </w:p>
          <w:p w14:paraId="407067C3" w14:textId="53DE3DB9" w:rsidR="006B1FA2" w:rsidRPr="006B1FA2" w:rsidRDefault="00A34563" w:rsidP="006B1FA2">
            <w:pPr>
              <w:pStyle w:val="Listenabsatz"/>
              <w:numPr>
                <w:ilvl w:val="0"/>
                <w:numId w:val="22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…</w:t>
            </w:r>
            <w:sdt>
              <w:sdtPr>
                <w:rPr>
                  <w:bCs/>
                  <w:sz w:val="18"/>
                  <w:szCs w:val="18"/>
                </w:rPr>
                <w:id w:val="-1435904945"/>
                <w:placeholder>
                  <w:docPart w:val="A4075FA6E35B4ED7ABEA44883F5B4361"/>
                </w:placeholder>
                <w:text/>
              </w:sdtPr>
              <w:sdtEndPr/>
              <w:sdtContent>
                <w:r w:rsidR="006B1FA2" w:rsidRPr="00CF35D0">
                  <w:rPr>
                    <w:bCs/>
                    <w:sz w:val="18"/>
                    <w:szCs w:val="18"/>
                  </w:rPr>
                  <w:t xml:space="preserve"> </w:t>
                </w:r>
              </w:sdtContent>
            </w:sdt>
          </w:p>
          <w:p w14:paraId="524F0DA6" w14:textId="03300C48" w:rsidR="006B1FA2" w:rsidRPr="006B1FA2" w:rsidRDefault="006B1FA2" w:rsidP="006B1FA2">
            <w:pPr>
              <w:rPr>
                <w:bCs/>
                <w:sz w:val="18"/>
                <w:szCs w:val="18"/>
              </w:rPr>
            </w:pPr>
          </w:p>
        </w:tc>
      </w:tr>
      <w:tr w:rsidR="00DB5A10" w14:paraId="29071729" w14:textId="4BD14F45" w:rsidTr="0063260D">
        <w:trPr>
          <w:trHeight w:val="368"/>
        </w:trPr>
        <w:tc>
          <w:tcPr>
            <w:tcW w:w="1980" w:type="dxa"/>
            <w:shd w:val="clear" w:color="auto" w:fill="D9D9D9" w:themeFill="background1" w:themeFillShade="D9"/>
          </w:tcPr>
          <w:p w14:paraId="2C23487F" w14:textId="0603B3C9" w:rsidR="00DB5A10" w:rsidRPr="00F642DA" w:rsidRDefault="0063260D" w:rsidP="00DB5A10">
            <w:pPr>
              <w:rPr>
                <w:bCs/>
              </w:rPr>
            </w:pPr>
            <w:r>
              <w:rPr>
                <w:b/>
              </w:rPr>
              <w:t xml:space="preserve">Verantwortlichkeit </w:t>
            </w:r>
            <w:r w:rsidRPr="0063260D">
              <w:rPr>
                <w:sz w:val="16"/>
                <w:szCs w:val="16"/>
              </w:rPr>
              <w:t>(</w:t>
            </w:r>
            <w:r w:rsidR="000C4ECD">
              <w:rPr>
                <w:sz w:val="16"/>
                <w:szCs w:val="16"/>
              </w:rPr>
              <w:t xml:space="preserve">Mitglied der Schulleitung, </w:t>
            </w:r>
            <w:r w:rsidRPr="0063260D">
              <w:rPr>
                <w:sz w:val="16"/>
                <w:szCs w:val="16"/>
              </w:rPr>
              <w:t>Teamsprecher oder Mitglieder Arbeitsgruppe</w:t>
            </w:r>
            <w:r w:rsidR="000C4ECD">
              <w:rPr>
                <w:sz w:val="16"/>
                <w:szCs w:val="16"/>
              </w:rPr>
              <w:t xml:space="preserve"> etc.</w:t>
            </w:r>
            <w:r w:rsidRPr="0063260D">
              <w:rPr>
                <w:sz w:val="16"/>
                <w:szCs w:val="16"/>
              </w:rPr>
              <w:t>)</w:t>
            </w:r>
          </w:p>
        </w:tc>
        <w:tc>
          <w:tcPr>
            <w:tcW w:w="13004" w:type="dxa"/>
            <w:shd w:val="clear" w:color="auto" w:fill="FFFFFF" w:themeFill="background1"/>
          </w:tcPr>
          <w:p w14:paraId="3B651DE1" w14:textId="77777777" w:rsidR="00DB5A10" w:rsidRDefault="00DB5A10" w:rsidP="00DB5A10">
            <w:pPr>
              <w:rPr>
                <w:bCs/>
                <w:sz w:val="18"/>
                <w:szCs w:val="18"/>
              </w:rPr>
            </w:pPr>
            <w:r w:rsidRPr="00DA299B">
              <w:rPr>
                <w:bCs/>
                <w:sz w:val="18"/>
                <w:szCs w:val="18"/>
              </w:rPr>
              <w:t xml:space="preserve">Wer vertritt </w:t>
            </w:r>
            <w:r w:rsidR="0063260D">
              <w:rPr>
                <w:bCs/>
                <w:sz w:val="18"/>
                <w:szCs w:val="18"/>
              </w:rPr>
              <w:t>dieses Ziel nach</w:t>
            </w:r>
            <w:r w:rsidRPr="00DA299B">
              <w:rPr>
                <w:bCs/>
                <w:sz w:val="18"/>
                <w:szCs w:val="18"/>
              </w:rPr>
              <w:t xml:space="preserve"> außen?</w:t>
            </w:r>
          </w:p>
          <w:p w14:paraId="37DAE7E1" w14:textId="39A7C06D" w:rsidR="0063260D" w:rsidRPr="00DA299B" w:rsidRDefault="002B16D5" w:rsidP="00DB5A10">
            <w:pPr>
              <w:rPr>
                <w:bCs/>
                <w:sz w:val="18"/>
                <w:szCs w:val="18"/>
              </w:rPr>
            </w:pPr>
            <w:sdt>
              <w:sdtPr>
                <w:rPr>
                  <w:bCs/>
                  <w:sz w:val="18"/>
                  <w:szCs w:val="18"/>
                </w:rPr>
                <w:id w:val="850296037"/>
                <w:placeholder>
                  <w:docPart w:val="6CFC176B791D490795DB4F612156E15B"/>
                </w:placeholder>
                <w:showingPlcHdr/>
                <w:text/>
              </w:sdtPr>
              <w:sdtEndPr/>
              <w:sdtContent>
                <w:r w:rsidR="00A34563" w:rsidRPr="0072412B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</w:tr>
      <w:tr w:rsidR="00DA299B" w14:paraId="19FD1799" w14:textId="77777777" w:rsidTr="00BB72A6">
        <w:trPr>
          <w:trHeight w:val="4379"/>
        </w:trPr>
        <w:tc>
          <w:tcPr>
            <w:tcW w:w="1980" w:type="dxa"/>
            <w:shd w:val="clear" w:color="auto" w:fill="D9D9D9" w:themeFill="background1" w:themeFillShade="D9"/>
          </w:tcPr>
          <w:p w14:paraId="57D64680" w14:textId="67EA42EB" w:rsidR="00DA299B" w:rsidRPr="00BB72A6" w:rsidRDefault="0063260D" w:rsidP="00F650EA">
            <w:pPr>
              <w:rPr>
                <w:b/>
              </w:rPr>
            </w:pPr>
            <w:r>
              <w:rPr>
                <w:b/>
              </w:rPr>
              <w:t>Maßnahmenplan</w:t>
            </w:r>
          </w:p>
        </w:tc>
        <w:tc>
          <w:tcPr>
            <w:tcW w:w="13004" w:type="dxa"/>
            <w:shd w:val="clear" w:color="auto" w:fill="FFFFFF" w:themeFill="background1"/>
          </w:tcPr>
          <w:p w14:paraId="2B80A08E" w14:textId="0839964B" w:rsidR="00DA299B" w:rsidRDefault="00DA299B" w:rsidP="00AA2764">
            <w:pPr>
              <w:widowControl w:val="0"/>
              <w:contextualSpacing/>
              <w:rPr>
                <w:sz w:val="18"/>
                <w:szCs w:val="18"/>
              </w:rPr>
            </w:pPr>
            <w:r w:rsidRPr="00DA299B">
              <w:rPr>
                <w:sz w:val="18"/>
                <w:szCs w:val="18"/>
              </w:rPr>
              <w:t>Welche konkreten Schritte</w:t>
            </w:r>
            <w:r w:rsidR="0063260D">
              <w:rPr>
                <w:sz w:val="18"/>
                <w:szCs w:val="18"/>
              </w:rPr>
              <w:t xml:space="preserve"> sind zur Umsetzung des</w:t>
            </w:r>
            <w:r w:rsidRPr="00DA299B">
              <w:rPr>
                <w:sz w:val="18"/>
                <w:szCs w:val="18"/>
              </w:rPr>
              <w:t xml:space="preserve"> Ziel</w:t>
            </w:r>
            <w:r w:rsidR="0063260D">
              <w:rPr>
                <w:sz w:val="18"/>
                <w:szCs w:val="18"/>
              </w:rPr>
              <w:t>s erforderlich</w:t>
            </w:r>
            <w:r w:rsidRPr="00DA299B">
              <w:rPr>
                <w:sz w:val="18"/>
                <w:szCs w:val="18"/>
              </w:rPr>
              <w:t xml:space="preserve">? </w:t>
            </w:r>
          </w:p>
          <w:p w14:paraId="4FAA61A3" w14:textId="77777777" w:rsidR="00201555" w:rsidRPr="00DA299B" w:rsidRDefault="00201555" w:rsidP="00AA2764">
            <w:pPr>
              <w:widowControl w:val="0"/>
              <w:contextualSpacing/>
              <w:rPr>
                <w:sz w:val="18"/>
                <w:szCs w:val="18"/>
              </w:rPr>
            </w:pP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531"/>
              <w:gridCol w:w="4240"/>
              <w:gridCol w:w="1112"/>
              <w:gridCol w:w="1253"/>
              <w:gridCol w:w="2835"/>
              <w:gridCol w:w="2807"/>
            </w:tblGrid>
            <w:tr w:rsidR="00DA299B" w14:paraId="3D7C849C" w14:textId="320D5DDC" w:rsidTr="00BB72A6">
              <w:tc>
                <w:tcPr>
                  <w:tcW w:w="531" w:type="dxa"/>
                  <w:shd w:val="clear" w:color="auto" w:fill="A6A6A6" w:themeFill="background1" w:themeFillShade="A6"/>
                </w:tcPr>
                <w:p w14:paraId="009C29C0" w14:textId="77777777" w:rsidR="00DA299B" w:rsidRPr="002B7F60" w:rsidRDefault="00DA299B" w:rsidP="00BA7EC3">
                  <w:pPr>
                    <w:spacing w:before="120"/>
                    <w:jc w:val="center"/>
                    <w:rPr>
                      <w:b/>
                    </w:rPr>
                  </w:pPr>
                  <w:r w:rsidRPr="002B7F60">
                    <w:rPr>
                      <w:b/>
                    </w:rPr>
                    <w:t>Nr.</w:t>
                  </w:r>
                </w:p>
              </w:tc>
              <w:tc>
                <w:tcPr>
                  <w:tcW w:w="4240" w:type="dxa"/>
                  <w:shd w:val="clear" w:color="auto" w:fill="A6A6A6" w:themeFill="background1" w:themeFillShade="A6"/>
                </w:tcPr>
                <w:p w14:paraId="01FA6D24" w14:textId="77777777" w:rsidR="00DA299B" w:rsidRPr="002B7F60" w:rsidRDefault="00DA299B" w:rsidP="00BA7EC3">
                  <w:pPr>
                    <w:spacing w:before="120"/>
                    <w:jc w:val="center"/>
                    <w:rPr>
                      <w:b/>
                    </w:rPr>
                  </w:pPr>
                  <w:r>
                    <w:rPr>
                      <w:rFonts w:asciiTheme="majorHAnsi" w:hAnsiTheme="majorHAnsi"/>
                      <w:b/>
                      <w:noProof/>
                      <w:sz w:val="28"/>
                      <w:lang w:eastAsia="de-DE"/>
                    </w:rPr>
                    <w:drawing>
                      <wp:anchor distT="0" distB="0" distL="114300" distR="114300" simplePos="0" relativeHeight="251681792" behindDoc="0" locked="0" layoutInCell="1" allowOverlap="1" wp14:anchorId="673DF8E0" wp14:editId="4F81A382">
                        <wp:simplePos x="0" y="0"/>
                        <wp:positionH relativeFrom="column">
                          <wp:posOffset>-50260</wp:posOffset>
                        </wp:positionH>
                        <wp:positionV relativeFrom="paragraph">
                          <wp:posOffset>32229</wp:posOffset>
                        </wp:positionV>
                        <wp:extent cx="178169" cy="294880"/>
                        <wp:effectExtent l="0" t="0" r="0" b="0"/>
                        <wp:wrapNone/>
                        <wp:docPr id="44" name="Bild 3" descr="C:\Users\joe\AppData\Local\Microsoft\Windows\Temporary Internet Files\Content.IE5\0647PC4C\MC900346853[1].wm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joe\AppData\Local\Microsoft\Windows\Temporary Internet Files\Content.IE5\0647PC4C\MC900346853[1].wm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8169" cy="2948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 w:rsidRPr="002B7F60">
                    <w:rPr>
                      <w:b/>
                    </w:rPr>
                    <w:t>Maßnahme</w:t>
                  </w:r>
                </w:p>
              </w:tc>
              <w:tc>
                <w:tcPr>
                  <w:tcW w:w="1112" w:type="dxa"/>
                  <w:shd w:val="clear" w:color="auto" w:fill="A6A6A6" w:themeFill="background1" w:themeFillShade="A6"/>
                </w:tcPr>
                <w:p w14:paraId="7F39AF01" w14:textId="2E7284CD" w:rsidR="00DA299B" w:rsidRDefault="00DA299B" w:rsidP="00BA7EC3">
                  <w:pPr>
                    <w:ind w:left="-57"/>
                    <w:rPr>
                      <w:b/>
                    </w:rPr>
                  </w:pPr>
                  <w:r w:rsidRPr="002B7F60">
                    <w:rPr>
                      <w:b/>
                    </w:rPr>
                    <w:t>Verant</w:t>
                  </w:r>
                  <w:r>
                    <w:rPr>
                      <w:b/>
                    </w:rPr>
                    <w:t>-</w:t>
                  </w:r>
                </w:p>
                <w:p w14:paraId="62FBB627" w14:textId="77777777" w:rsidR="00DA299B" w:rsidRPr="002B7F60" w:rsidRDefault="00DA299B" w:rsidP="00BA7EC3">
                  <w:pPr>
                    <w:ind w:left="-57"/>
                    <w:rPr>
                      <w:b/>
                    </w:rPr>
                  </w:pPr>
                  <w:r w:rsidRPr="002B7F60">
                    <w:rPr>
                      <w:b/>
                    </w:rPr>
                    <w:t>wortliche</w:t>
                  </w:r>
                </w:p>
              </w:tc>
              <w:tc>
                <w:tcPr>
                  <w:tcW w:w="1253" w:type="dxa"/>
                  <w:shd w:val="clear" w:color="auto" w:fill="A6A6A6" w:themeFill="background1" w:themeFillShade="A6"/>
                </w:tcPr>
                <w:p w14:paraId="6D87E057" w14:textId="7A5D779F" w:rsidR="00DA299B" w:rsidRPr="002B7F60" w:rsidRDefault="00DA299B" w:rsidP="00BA7EC3">
                  <w:pPr>
                    <w:rPr>
                      <w:b/>
                    </w:rPr>
                  </w:pPr>
                  <w:r>
                    <w:rPr>
                      <w:rFonts w:asciiTheme="majorHAnsi" w:hAnsiTheme="majorHAnsi"/>
                      <w:b/>
                      <w:noProof/>
                      <w:sz w:val="28"/>
                      <w:lang w:eastAsia="de-DE"/>
                    </w:rPr>
                    <w:drawing>
                      <wp:anchor distT="0" distB="0" distL="114300" distR="114300" simplePos="0" relativeHeight="251679744" behindDoc="0" locked="0" layoutInCell="1" allowOverlap="1" wp14:anchorId="3B6A8EEA" wp14:editId="48F589D7">
                        <wp:simplePos x="0" y="0"/>
                        <wp:positionH relativeFrom="column">
                          <wp:posOffset>473710</wp:posOffset>
                        </wp:positionH>
                        <wp:positionV relativeFrom="paragraph">
                          <wp:posOffset>31750</wp:posOffset>
                        </wp:positionV>
                        <wp:extent cx="185200" cy="291830"/>
                        <wp:effectExtent l="0" t="0" r="5715" b="0"/>
                        <wp:wrapNone/>
                        <wp:docPr id="45" name="Bild 2" descr="C:\Users\joe\AppData\Local\Microsoft\Windows\Temporary Internet Files\Content.IE5\FT4XUW7F\MC900346855[1].wm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joe\AppData\Local\Microsoft\Windows\Temporary Internet Files\Content.IE5\FT4XUW7F\MC900346855[1].wm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5200" cy="2918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 w:rsidRPr="002B7F60">
                    <w:rPr>
                      <w:b/>
                    </w:rPr>
                    <w:t>Zeitrahmen</w:t>
                  </w:r>
                </w:p>
              </w:tc>
              <w:tc>
                <w:tcPr>
                  <w:tcW w:w="2835" w:type="dxa"/>
                  <w:shd w:val="clear" w:color="auto" w:fill="A6A6A6" w:themeFill="background1" w:themeFillShade="A6"/>
                </w:tcPr>
                <w:p w14:paraId="10B65235" w14:textId="7FEE2A8C" w:rsidR="00DA299B" w:rsidRPr="002B7F60" w:rsidRDefault="00DA299B" w:rsidP="00BA7EC3">
                  <w:pPr>
                    <w:jc w:val="center"/>
                    <w:rPr>
                      <w:b/>
                    </w:rPr>
                  </w:pPr>
                  <w:r>
                    <w:rPr>
                      <w:rFonts w:asciiTheme="majorHAnsi" w:hAnsiTheme="majorHAnsi"/>
                      <w:b/>
                      <w:noProof/>
                      <w:sz w:val="28"/>
                      <w:lang w:eastAsia="de-DE"/>
                    </w:rPr>
                    <w:drawing>
                      <wp:anchor distT="0" distB="0" distL="114300" distR="114300" simplePos="0" relativeHeight="251680768" behindDoc="0" locked="0" layoutInCell="1" allowOverlap="1" wp14:anchorId="5A07CB11" wp14:editId="1D11AB0F">
                        <wp:simplePos x="0" y="0"/>
                        <wp:positionH relativeFrom="column">
                          <wp:posOffset>1490345</wp:posOffset>
                        </wp:positionH>
                        <wp:positionV relativeFrom="paragraph">
                          <wp:posOffset>33940</wp:posOffset>
                        </wp:positionV>
                        <wp:extent cx="188947" cy="312718"/>
                        <wp:effectExtent l="0" t="0" r="1905" b="0"/>
                        <wp:wrapNone/>
                        <wp:docPr id="46" name="Bild 1" descr="C:\Users\joe\AppData\Local\Microsoft\Windows\Temporary Internet Files\Content.IE5\QS423ULS\MC900346857[1].wm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joe\AppData\Local\Microsoft\Windows\Temporary Internet Files\Content.IE5\QS423ULS\MC900346857[1].wm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8947" cy="31271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 w:rsidRPr="002B7F60">
                    <w:rPr>
                      <w:b/>
                    </w:rPr>
                    <w:t>Check</w:t>
                  </w:r>
                  <w:r>
                    <w:rPr>
                      <w:b/>
                    </w:rPr>
                    <w:t xml:space="preserve">       </w:t>
                  </w:r>
                  <w:r w:rsidRPr="007B75DA">
                    <w:rPr>
                      <w:rFonts w:asciiTheme="majorHAnsi" w:hAnsiTheme="majorHAnsi"/>
                      <w:b/>
                      <w:sz w:val="36"/>
                    </w:rPr>
                    <w:sym w:font="Wingdings" w:char="F0FC"/>
                  </w:r>
                </w:p>
              </w:tc>
              <w:tc>
                <w:tcPr>
                  <w:tcW w:w="2807" w:type="dxa"/>
                  <w:shd w:val="clear" w:color="auto" w:fill="A6A6A6" w:themeFill="background1" w:themeFillShade="A6"/>
                </w:tcPr>
                <w:p w14:paraId="45D691FF" w14:textId="4A7A6AF7" w:rsidR="00DA299B" w:rsidRPr="00BA7EC3" w:rsidRDefault="00DA299B" w:rsidP="00BA7EC3">
                  <w:pPr>
                    <w:jc w:val="center"/>
                    <w:rPr>
                      <w:rFonts w:cstheme="minorHAnsi"/>
                      <w:b/>
                      <w:noProof/>
                      <w:lang w:eastAsia="de-DE"/>
                    </w:rPr>
                  </w:pPr>
                </w:p>
              </w:tc>
            </w:tr>
            <w:tr w:rsidR="00DA299B" w14:paraId="391045D0" w14:textId="53ABABA4" w:rsidTr="00BB72A6">
              <w:tc>
                <w:tcPr>
                  <w:tcW w:w="531" w:type="dxa"/>
                </w:tcPr>
                <w:p w14:paraId="6CF827D7" w14:textId="77777777" w:rsidR="00DA299B" w:rsidRDefault="00DA299B" w:rsidP="00BA7EC3">
                  <w:pPr>
                    <w:jc w:val="both"/>
                  </w:pPr>
                </w:p>
              </w:tc>
              <w:tc>
                <w:tcPr>
                  <w:tcW w:w="4240" w:type="dxa"/>
                </w:tcPr>
                <w:p w14:paraId="071D54C7" w14:textId="77777777" w:rsidR="00DA299B" w:rsidRDefault="00DA299B" w:rsidP="00BA7EC3">
                  <w:pPr>
                    <w:spacing w:before="120" w:after="120"/>
                    <w:jc w:val="both"/>
                  </w:pPr>
                  <w:r w:rsidRPr="008C0C28">
                    <w:rPr>
                      <w:b/>
                      <w:color w:val="FF0000"/>
                    </w:rPr>
                    <w:t>Was</w:t>
                  </w:r>
                  <w:r>
                    <w:t xml:space="preserve"> ist konkret zu tun?</w:t>
                  </w:r>
                </w:p>
              </w:tc>
              <w:tc>
                <w:tcPr>
                  <w:tcW w:w="1112" w:type="dxa"/>
                </w:tcPr>
                <w:p w14:paraId="0B49F88A" w14:textId="244775C4" w:rsidR="00DA299B" w:rsidRDefault="00DA299B" w:rsidP="00BA7EC3">
                  <w:pPr>
                    <w:spacing w:before="120" w:after="120"/>
                    <w:jc w:val="center"/>
                  </w:pPr>
                  <w:r w:rsidRPr="008C0C28">
                    <w:rPr>
                      <w:b/>
                      <w:color w:val="F79646" w:themeColor="accent6"/>
                    </w:rPr>
                    <w:t>Wer</w:t>
                  </w:r>
                  <w:r w:rsidR="0063260D">
                    <w:rPr>
                      <w:b/>
                      <w:color w:val="F79646" w:themeColor="accent6"/>
                    </w:rPr>
                    <w:t>?</w:t>
                  </w:r>
                </w:p>
              </w:tc>
              <w:tc>
                <w:tcPr>
                  <w:tcW w:w="1253" w:type="dxa"/>
                </w:tcPr>
                <w:p w14:paraId="2FD079FC" w14:textId="77777777" w:rsidR="00DA299B" w:rsidRDefault="00DA299B" w:rsidP="00BA7EC3">
                  <w:pPr>
                    <w:spacing w:before="120" w:after="120"/>
                    <w:jc w:val="both"/>
                  </w:pPr>
                  <w:r>
                    <w:t xml:space="preserve">Bis </w:t>
                  </w:r>
                  <w:r>
                    <w:rPr>
                      <w:b/>
                      <w:color w:val="00B050"/>
                    </w:rPr>
                    <w:t>W</w:t>
                  </w:r>
                  <w:r w:rsidRPr="008C0C28">
                    <w:rPr>
                      <w:b/>
                      <w:color w:val="00B050"/>
                    </w:rPr>
                    <w:t>ann</w:t>
                  </w:r>
                  <w:r>
                    <w:t>?</w:t>
                  </w:r>
                </w:p>
              </w:tc>
              <w:tc>
                <w:tcPr>
                  <w:tcW w:w="2835" w:type="dxa"/>
                </w:tcPr>
                <w:p w14:paraId="6BE486B2" w14:textId="77777777" w:rsidR="00DA299B" w:rsidRDefault="00DA299B" w:rsidP="00BA7EC3">
                  <w:pPr>
                    <w:spacing w:before="120" w:after="120"/>
                  </w:pPr>
                  <w:r w:rsidRPr="008C0C28">
                    <w:rPr>
                      <w:b/>
                      <w:color w:val="0070C0"/>
                    </w:rPr>
                    <w:t>Wie</w:t>
                  </w:r>
                  <w:r>
                    <w:t xml:space="preserve"> ist das überprüfbar?</w:t>
                  </w:r>
                </w:p>
              </w:tc>
              <w:tc>
                <w:tcPr>
                  <w:tcW w:w="2807" w:type="dxa"/>
                </w:tcPr>
                <w:p w14:paraId="7BE4A1C5" w14:textId="77777777" w:rsidR="00DA299B" w:rsidRPr="008C0C28" w:rsidRDefault="00DA299B" w:rsidP="00BA7EC3">
                  <w:pPr>
                    <w:spacing w:before="120" w:after="120"/>
                    <w:rPr>
                      <w:b/>
                      <w:color w:val="0070C0"/>
                    </w:rPr>
                  </w:pPr>
                </w:p>
              </w:tc>
            </w:tr>
            <w:tr w:rsidR="00DA299B" w14:paraId="312EB0B6" w14:textId="0D1EF1B0" w:rsidTr="00BB72A6">
              <w:trPr>
                <w:trHeight w:val="460"/>
              </w:trPr>
              <w:tc>
                <w:tcPr>
                  <w:tcW w:w="531" w:type="dxa"/>
                  <w:tcBorders>
                    <w:bottom w:val="single" w:sz="4" w:space="0" w:color="auto"/>
                  </w:tcBorders>
                </w:tcPr>
                <w:p w14:paraId="40530CD0" w14:textId="46AAE963" w:rsidR="00DA299B" w:rsidRDefault="0095763C" w:rsidP="00BA7EC3">
                  <w:pPr>
                    <w:jc w:val="both"/>
                  </w:pPr>
                  <w:r>
                    <w:t>1</w:t>
                  </w:r>
                </w:p>
              </w:tc>
              <w:tc>
                <w:tcPr>
                  <w:tcW w:w="4240" w:type="dxa"/>
                  <w:tcBorders>
                    <w:bottom w:val="single" w:sz="4" w:space="0" w:color="auto"/>
                  </w:tcBorders>
                </w:tcPr>
                <w:p w14:paraId="71799F2A" w14:textId="13A378CE" w:rsidR="0095763C" w:rsidRPr="00491D89" w:rsidRDefault="0095763C" w:rsidP="0095763C">
                  <w:pPr>
                    <w:spacing w:before="100" w:beforeAutospacing="1" w:after="100" w:afterAutospacing="1"/>
                  </w:pPr>
                </w:p>
              </w:tc>
              <w:tc>
                <w:tcPr>
                  <w:tcW w:w="1112" w:type="dxa"/>
                  <w:tcBorders>
                    <w:bottom w:val="single" w:sz="4" w:space="0" w:color="auto"/>
                  </w:tcBorders>
                </w:tcPr>
                <w:p w14:paraId="61DC0684" w14:textId="5046A126" w:rsidR="00DA299B" w:rsidRPr="0095763C" w:rsidRDefault="00DA299B" w:rsidP="00BA7EC3">
                  <w:pPr>
                    <w:jc w:val="center"/>
                  </w:pPr>
                </w:p>
              </w:tc>
              <w:tc>
                <w:tcPr>
                  <w:tcW w:w="1253" w:type="dxa"/>
                  <w:tcBorders>
                    <w:bottom w:val="single" w:sz="4" w:space="0" w:color="auto"/>
                  </w:tcBorders>
                </w:tcPr>
                <w:p w14:paraId="50F2E452" w14:textId="25FF5AAF" w:rsidR="00DA299B" w:rsidRDefault="00DA299B" w:rsidP="00BA7EC3">
                  <w:pPr>
                    <w:spacing w:before="120" w:after="120"/>
                    <w:jc w:val="both"/>
                  </w:pPr>
                </w:p>
              </w:tc>
              <w:tc>
                <w:tcPr>
                  <w:tcW w:w="2835" w:type="dxa"/>
                  <w:tcBorders>
                    <w:bottom w:val="single" w:sz="4" w:space="0" w:color="auto"/>
                  </w:tcBorders>
                </w:tcPr>
                <w:p w14:paraId="3645DCA7" w14:textId="738DE7B7" w:rsidR="00DA299B" w:rsidRPr="00567F07" w:rsidRDefault="00DA299B" w:rsidP="00BA7EC3">
                  <w:pPr>
                    <w:spacing w:before="120" w:after="120"/>
                    <w:jc w:val="both"/>
                    <w:rPr>
                      <w:b/>
                      <w:color w:val="0070C0"/>
                      <w:sz w:val="2"/>
                    </w:rPr>
                  </w:pPr>
                </w:p>
              </w:tc>
              <w:tc>
                <w:tcPr>
                  <w:tcW w:w="2807" w:type="dxa"/>
                  <w:tcBorders>
                    <w:bottom w:val="single" w:sz="4" w:space="0" w:color="auto"/>
                  </w:tcBorders>
                </w:tcPr>
                <w:p w14:paraId="772AAECC" w14:textId="77777777" w:rsidR="00DA299B" w:rsidRPr="00567F07" w:rsidRDefault="00DA299B" w:rsidP="00BA7EC3">
                  <w:pPr>
                    <w:spacing w:before="120" w:after="120"/>
                    <w:jc w:val="both"/>
                    <w:rPr>
                      <w:b/>
                      <w:color w:val="0070C0"/>
                      <w:sz w:val="2"/>
                    </w:rPr>
                  </w:pPr>
                </w:p>
              </w:tc>
            </w:tr>
            <w:tr w:rsidR="00DA299B" w14:paraId="6E9768F4" w14:textId="3B80BB5A" w:rsidTr="00BB72A6">
              <w:trPr>
                <w:trHeight w:val="370"/>
              </w:trPr>
              <w:tc>
                <w:tcPr>
                  <w:tcW w:w="53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EA37B06" w14:textId="09ACDAF0" w:rsidR="00DA299B" w:rsidRDefault="0095763C" w:rsidP="00BA7EC3">
                  <w:pPr>
                    <w:jc w:val="both"/>
                  </w:pPr>
                  <w:r>
                    <w:t>2</w:t>
                  </w:r>
                </w:p>
              </w:tc>
              <w:tc>
                <w:tcPr>
                  <w:tcW w:w="424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0B34F2D" w14:textId="6DB1F1A4" w:rsidR="00DA299B" w:rsidRPr="00491D89" w:rsidRDefault="00DA299B" w:rsidP="0095763C">
                  <w:pPr>
                    <w:spacing w:before="100" w:beforeAutospacing="1" w:after="100" w:afterAutospacing="1"/>
                  </w:pPr>
                </w:p>
              </w:tc>
              <w:tc>
                <w:tcPr>
                  <w:tcW w:w="111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9F13B73" w14:textId="23E04489" w:rsidR="00DA299B" w:rsidRPr="0095763C" w:rsidRDefault="00DA299B" w:rsidP="00BA7EC3">
                  <w:pPr>
                    <w:jc w:val="center"/>
                    <w:rPr>
                      <w:color w:val="F79646" w:themeColor="accent6"/>
                    </w:rPr>
                  </w:pPr>
                </w:p>
              </w:tc>
              <w:tc>
                <w:tcPr>
                  <w:tcW w:w="1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6829D44" w14:textId="7C1A9C04" w:rsidR="00DA299B" w:rsidRDefault="00DA299B" w:rsidP="00BA7EC3">
                  <w:pPr>
                    <w:spacing w:before="120" w:after="120"/>
                    <w:jc w:val="both"/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BD82886" w14:textId="40A103C6" w:rsidR="0095763C" w:rsidRPr="0095763C" w:rsidRDefault="0095763C" w:rsidP="00BA7EC3">
                  <w:pPr>
                    <w:spacing w:before="120" w:after="120"/>
                    <w:jc w:val="both"/>
                  </w:pPr>
                </w:p>
              </w:tc>
              <w:tc>
                <w:tcPr>
                  <w:tcW w:w="280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4A02D42" w14:textId="77777777" w:rsidR="00DA299B" w:rsidRDefault="00DA299B" w:rsidP="00BA7EC3">
                  <w:pPr>
                    <w:spacing w:before="120" w:after="120"/>
                    <w:jc w:val="both"/>
                    <w:rPr>
                      <w:b/>
                      <w:color w:val="0070C0"/>
                    </w:rPr>
                  </w:pPr>
                </w:p>
              </w:tc>
            </w:tr>
            <w:tr w:rsidR="00DA299B" w14:paraId="71833620" w14:textId="1FF51458" w:rsidTr="00BB72A6">
              <w:trPr>
                <w:trHeight w:val="450"/>
              </w:trPr>
              <w:tc>
                <w:tcPr>
                  <w:tcW w:w="53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A6326F4" w14:textId="163C4E88" w:rsidR="00DA299B" w:rsidRDefault="0095763C" w:rsidP="00BA7EC3">
                  <w:pPr>
                    <w:jc w:val="both"/>
                  </w:pPr>
                  <w:r>
                    <w:t>3</w:t>
                  </w:r>
                </w:p>
              </w:tc>
              <w:tc>
                <w:tcPr>
                  <w:tcW w:w="424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8DA47EB" w14:textId="65E2B9B8" w:rsidR="00DA299B" w:rsidRPr="00491D89" w:rsidRDefault="00DA299B" w:rsidP="0095763C">
                  <w:pPr>
                    <w:spacing w:before="100" w:beforeAutospacing="1" w:after="100" w:afterAutospacing="1"/>
                  </w:pPr>
                </w:p>
              </w:tc>
              <w:tc>
                <w:tcPr>
                  <w:tcW w:w="111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905BDB7" w14:textId="0C0CE610" w:rsidR="00DA299B" w:rsidRPr="008C0C28" w:rsidRDefault="00DA299B" w:rsidP="00BA7EC3">
                  <w:pPr>
                    <w:jc w:val="center"/>
                    <w:rPr>
                      <w:b/>
                      <w:color w:val="F79646" w:themeColor="accent6"/>
                    </w:rPr>
                  </w:pPr>
                </w:p>
              </w:tc>
              <w:tc>
                <w:tcPr>
                  <w:tcW w:w="1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C4BE9ED" w14:textId="57F924FD" w:rsidR="00DA299B" w:rsidRDefault="00DA299B" w:rsidP="00BA7EC3">
                  <w:pPr>
                    <w:spacing w:before="120" w:after="120"/>
                    <w:jc w:val="both"/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1759F7C6" w14:textId="5E90116B" w:rsidR="00DA299B" w:rsidRDefault="00DA299B" w:rsidP="00BA7EC3">
                  <w:pPr>
                    <w:spacing w:before="120" w:after="120"/>
                    <w:jc w:val="both"/>
                    <w:rPr>
                      <w:b/>
                      <w:color w:val="0070C0"/>
                    </w:rPr>
                  </w:pPr>
                </w:p>
              </w:tc>
              <w:tc>
                <w:tcPr>
                  <w:tcW w:w="280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181A45DE" w14:textId="77777777" w:rsidR="00DA299B" w:rsidRDefault="00DA299B" w:rsidP="00BA7EC3">
                  <w:pPr>
                    <w:spacing w:before="120" w:after="120"/>
                    <w:jc w:val="both"/>
                    <w:rPr>
                      <w:b/>
                      <w:color w:val="0070C0"/>
                    </w:rPr>
                  </w:pPr>
                </w:p>
              </w:tc>
            </w:tr>
            <w:tr w:rsidR="00DA299B" w14:paraId="309DCB63" w14:textId="42F71D94" w:rsidTr="00BB72A6">
              <w:trPr>
                <w:trHeight w:val="530"/>
              </w:trPr>
              <w:tc>
                <w:tcPr>
                  <w:tcW w:w="53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9E9A121" w14:textId="58BC58B7" w:rsidR="00DA299B" w:rsidRDefault="0095763C" w:rsidP="00BA7EC3">
                  <w:pPr>
                    <w:jc w:val="both"/>
                  </w:pPr>
                  <w:r>
                    <w:t>4</w:t>
                  </w:r>
                </w:p>
              </w:tc>
              <w:tc>
                <w:tcPr>
                  <w:tcW w:w="424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12D77051" w14:textId="77777777" w:rsidR="00DA299B" w:rsidRPr="00491D89" w:rsidRDefault="00DA299B" w:rsidP="00BA7EC3">
                  <w:pPr>
                    <w:spacing w:before="120" w:after="120"/>
                    <w:jc w:val="both"/>
                  </w:pPr>
                </w:p>
              </w:tc>
              <w:tc>
                <w:tcPr>
                  <w:tcW w:w="111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DFC9AAE" w14:textId="6B9F61EC" w:rsidR="00DA299B" w:rsidRPr="0095763C" w:rsidRDefault="00DA299B" w:rsidP="00BA7EC3">
                  <w:pPr>
                    <w:jc w:val="center"/>
                  </w:pPr>
                </w:p>
              </w:tc>
              <w:tc>
                <w:tcPr>
                  <w:tcW w:w="1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EC6FB73" w14:textId="642B4914" w:rsidR="00DA299B" w:rsidRDefault="00DA299B" w:rsidP="00BA7EC3">
                  <w:pPr>
                    <w:spacing w:before="120" w:after="120"/>
                    <w:jc w:val="both"/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2A93689" w14:textId="45FBB3BE" w:rsidR="0095763C" w:rsidRDefault="0095763C" w:rsidP="00BA7EC3">
                  <w:pPr>
                    <w:spacing w:before="120" w:after="120"/>
                    <w:jc w:val="both"/>
                    <w:rPr>
                      <w:b/>
                      <w:color w:val="0070C0"/>
                    </w:rPr>
                  </w:pPr>
                </w:p>
              </w:tc>
              <w:tc>
                <w:tcPr>
                  <w:tcW w:w="280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1D369EFE" w14:textId="77777777" w:rsidR="00DA299B" w:rsidRDefault="00DA299B" w:rsidP="00BA7EC3">
                  <w:pPr>
                    <w:spacing w:before="120" w:after="120"/>
                    <w:jc w:val="both"/>
                    <w:rPr>
                      <w:b/>
                      <w:color w:val="0070C0"/>
                    </w:rPr>
                  </w:pPr>
                </w:p>
              </w:tc>
            </w:tr>
            <w:tr w:rsidR="006B1FA2" w14:paraId="053156D8" w14:textId="77777777" w:rsidTr="00BB72A6">
              <w:trPr>
                <w:trHeight w:val="530"/>
              </w:trPr>
              <w:tc>
                <w:tcPr>
                  <w:tcW w:w="53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8294D04" w14:textId="239AB92C" w:rsidR="006B1FA2" w:rsidRDefault="006B1FA2" w:rsidP="00BA7EC3">
                  <w:pPr>
                    <w:jc w:val="both"/>
                  </w:pPr>
                </w:p>
              </w:tc>
              <w:tc>
                <w:tcPr>
                  <w:tcW w:w="424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37C58D0" w14:textId="030FD702" w:rsidR="006B1FA2" w:rsidRDefault="006B1FA2" w:rsidP="0095763C">
                  <w:pPr>
                    <w:spacing w:before="100" w:beforeAutospacing="1" w:after="100" w:afterAutospacing="1"/>
                  </w:pPr>
                  <w:r>
                    <w:t>…</w:t>
                  </w:r>
                </w:p>
              </w:tc>
              <w:tc>
                <w:tcPr>
                  <w:tcW w:w="111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467EC8B" w14:textId="77777777" w:rsidR="006B1FA2" w:rsidRPr="0095763C" w:rsidRDefault="006B1FA2" w:rsidP="00BA7EC3">
                  <w:pPr>
                    <w:jc w:val="center"/>
                  </w:pPr>
                </w:p>
              </w:tc>
              <w:tc>
                <w:tcPr>
                  <w:tcW w:w="1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1EA6730" w14:textId="77777777" w:rsidR="006B1FA2" w:rsidRDefault="006B1FA2" w:rsidP="00BA7EC3">
                  <w:pPr>
                    <w:spacing w:before="120" w:after="120"/>
                    <w:jc w:val="both"/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8857C58" w14:textId="77777777" w:rsidR="006B1FA2" w:rsidRPr="006B1FA2" w:rsidRDefault="006B1FA2" w:rsidP="00BA7EC3">
                  <w:pPr>
                    <w:spacing w:before="120" w:after="120"/>
                    <w:jc w:val="both"/>
                  </w:pPr>
                </w:p>
              </w:tc>
              <w:tc>
                <w:tcPr>
                  <w:tcW w:w="280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40028FE" w14:textId="77777777" w:rsidR="006B1FA2" w:rsidRDefault="006B1FA2" w:rsidP="00BA7EC3">
                  <w:pPr>
                    <w:spacing w:before="120" w:after="120"/>
                    <w:jc w:val="both"/>
                    <w:rPr>
                      <w:b/>
                      <w:color w:val="0070C0"/>
                    </w:rPr>
                  </w:pPr>
                </w:p>
              </w:tc>
            </w:tr>
          </w:tbl>
          <w:p w14:paraId="5B4E3CC0" w14:textId="77777777" w:rsidR="00DA299B" w:rsidRDefault="00DA299B" w:rsidP="00AA2764">
            <w:pPr>
              <w:widowControl w:val="0"/>
              <w:contextualSpacing/>
              <w:rPr>
                <w:bCs/>
              </w:rPr>
            </w:pPr>
          </w:p>
          <w:p w14:paraId="76E1376A" w14:textId="3B0DD677" w:rsidR="00DA299B" w:rsidRPr="0063260D" w:rsidRDefault="00DA299B" w:rsidP="0063260D">
            <w:pPr>
              <w:widowControl w:val="0"/>
              <w:contextualSpacing/>
              <w:rPr>
                <w:bCs/>
              </w:rPr>
            </w:pPr>
            <w:r>
              <w:rPr>
                <w:sz w:val="18"/>
                <w:szCs w:val="18"/>
                <w:lang w:val="de-AT"/>
              </w:rPr>
              <w:t xml:space="preserve">Je nach </w:t>
            </w:r>
            <w:r w:rsidRPr="00064E0E">
              <w:rPr>
                <w:sz w:val="18"/>
                <w:szCs w:val="18"/>
                <w:lang w:val="de-AT"/>
              </w:rPr>
              <w:t xml:space="preserve">Bedarf </w:t>
            </w:r>
            <w:r>
              <w:rPr>
                <w:sz w:val="18"/>
                <w:szCs w:val="18"/>
                <w:lang w:val="de-AT"/>
              </w:rPr>
              <w:t xml:space="preserve">können die Zeilen </w:t>
            </w:r>
            <w:r w:rsidRPr="00064E0E">
              <w:rPr>
                <w:sz w:val="18"/>
                <w:szCs w:val="18"/>
                <w:lang w:val="de-AT"/>
              </w:rPr>
              <w:t xml:space="preserve">in der Tabelle </w:t>
            </w:r>
            <w:r>
              <w:rPr>
                <w:sz w:val="18"/>
                <w:szCs w:val="18"/>
                <w:lang w:val="de-AT"/>
              </w:rPr>
              <w:t xml:space="preserve">angepasst und </w:t>
            </w:r>
            <w:r w:rsidRPr="00064E0E">
              <w:rPr>
                <w:sz w:val="18"/>
                <w:szCs w:val="18"/>
                <w:lang w:val="de-AT"/>
              </w:rPr>
              <w:t xml:space="preserve">weitere Zeilen </w:t>
            </w:r>
            <w:r>
              <w:rPr>
                <w:sz w:val="18"/>
                <w:szCs w:val="18"/>
                <w:lang w:val="de-AT"/>
              </w:rPr>
              <w:t xml:space="preserve">hinzugefügt oder gelöscht </w:t>
            </w:r>
            <w:r w:rsidRPr="00064E0E">
              <w:rPr>
                <w:sz w:val="18"/>
                <w:szCs w:val="18"/>
                <w:lang w:val="de-AT"/>
              </w:rPr>
              <w:t>werden</w:t>
            </w:r>
            <w:r>
              <w:rPr>
                <w:sz w:val="18"/>
                <w:szCs w:val="18"/>
                <w:lang w:val="de-AT"/>
              </w:rPr>
              <w:t>.</w:t>
            </w:r>
          </w:p>
        </w:tc>
      </w:tr>
      <w:tr w:rsidR="003E5356" w14:paraId="26C48425" w14:textId="77777777" w:rsidTr="00BB72A6">
        <w:trPr>
          <w:trHeight w:val="741"/>
        </w:trPr>
        <w:tc>
          <w:tcPr>
            <w:tcW w:w="1980" w:type="dxa"/>
            <w:shd w:val="clear" w:color="auto" w:fill="D9D9D9" w:themeFill="background1" w:themeFillShade="D9"/>
          </w:tcPr>
          <w:p w14:paraId="18EE7ED0" w14:textId="77777777" w:rsidR="003E5356" w:rsidRDefault="003E5356" w:rsidP="00F650EA">
            <w:pPr>
              <w:rPr>
                <w:rFonts w:cstheme="minorHAnsi"/>
                <w:b/>
                <w:noProof/>
                <w:lang w:eastAsia="de-DE"/>
              </w:rPr>
            </w:pPr>
            <w:r>
              <w:rPr>
                <w:rFonts w:cstheme="minorHAnsi"/>
                <w:b/>
                <w:noProof/>
                <w:lang w:eastAsia="de-DE"/>
              </w:rPr>
              <w:t>Externe Stellen</w:t>
            </w:r>
          </w:p>
          <w:p w14:paraId="58287B29" w14:textId="0CCE7577" w:rsidR="003E5356" w:rsidRPr="003E5356" w:rsidRDefault="003E5356" w:rsidP="00F650EA">
            <w:pPr>
              <w:rPr>
                <w:rFonts w:cstheme="minorHAnsi"/>
                <w:bCs/>
                <w:noProof/>
                <w:lang w:eastAsia="de-DE"/>
              </w:rPr>
            </w:pPr>
            <w:r w:rsidRPr="0063260D">
              <w:rPr>
                <w:sz w:val="16"/>
                <w:szCs w:val="16"/>
              </w:rPr>
              <w:t>(</w:t>
            </w:r>
            <w:r w:rsidR="0063260D">
              <w:rPr>
                <w:sz w:val="16"/>
                <w:szCs w:val="16"/>
              </w:rPr>
              <w:t xml:space="preserve">ggf. </w:t>
            </w:r>
            <w:r w:rsidRPr="0063260D">
              <w:rPr>
                <w:sz w:val="16"/>
                <w:szCs w:val="16"/>
              </w:rPr>
              <w:t xml:space="preserve">Schulen, Behörden, </w:t>
            </w:r>
            <w:r w:rsidR="0063260D">
              <w:rPr>
                <w:sz w:val="16"/>
                <w:szCs w:val="16"/>
              </w:rPr>
              <w:t xml:space="preserve">externe Partner </w:t>
            </w:r>
            <w:r w:rsidRPr="0063260D">
              <w:rPr>
                <w:sz w:val="16"/>
                <w:szCs w:val="16"/>
              </w:rPr>
              <w:t>…)</w:t>
            </w:r>
          </w:p>
        </w:tc>
        <w:tc>
          <w:tcPr>
            <w:tcW w:w="13004" w:type="dxa"/>
            <w:shd w:val="clear" w:color="auto" w:fill="FFFFFF" w:themeFill="background1"/>
          </w:tcPr>
          <w:p w14:paraId="3EDF81AE" w14:textId="63C7798F" w:rsidR="0063260D" w:rsidRDefault="003E5356" w:rsidP="00C97624">
            <w:pPr>
              <w:widowControl w:val="0"/>
              <w:ind w:left="17" w:hanging="17"/>
              <w:contextualSpacing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Mit wem </w:t>
            </w:r>
            <w:r w:rsidR="0063260D">
              <w:rPr>
                <w:bCs/>
                <w:sz w:val="18"/>
                <w:szCs w:val="18"/>
              </w:rPr>
              <w:t>besteht ein</w:t>
            </w:r>
            <w:r>
              <w:rPr>
                <w:bCs/>
                <w:sz w:val="18"/>
                <w:szCs w:val="18"/>
              </w:rPr>
              <w:t xml:space="preserve"> Austausch bzw. </w:t>
            </w:r>
            <w:r w:rsidR="0063260D">
              <w:rPr>
                <w:bCs/>
                <w:sz w:val="18"/>
                <w:szCs w:val="18"/>
              </w:rPr>
              <w:t>eine Vernetzung</w:t>
            </w:r>
            <w:r w:rsidRPr="00DA299B">
              <w:rPr>
                <w:bCs/>
                <w:sz w:val="18"/>
                <w:szCs w:val="18"/>
              </w:rPr>
              <w:t>?</w:t>
            </w:r>
          </w:p>
          <w:p w14:paraId="2409CB2F" w14:textId="339B7793" w:rsidR="003E5356" w:rsidRPr="00DA299B" w:rsidRDefault="002B16D5" w:rsidP="00C97624">
            <w:pPr>
              <w:widowControl w:val="0"/>
              <w:ind w:left="17" w:hanging="17"/>
              <w:contextualSpacing/>
              <w:rPr>
                <w:rFonts w:cstheme="minorHAnsi"/>
                <w:bCs/>
                <w:sz w:val="18"/>
                <w:szCs w:val="18"/>
              </w:rPr>
            </w:pPr>
            <w:sdt>
              <w:sdtPr>
                <w:rPr>
                  <w:bCs/>
                  <w:sz w:val="18"/>
                  <w:szCs w:val="18"/>
                </w:rPr>
                <w:id w:val="-273012884"/>
                <w:placeholder>
                  <w:docPart w:val="9AC01113C002452F94C12808A7441BDE"/>
                </w:placeholder>
                <w:text/>
              </w:sdtPr>
              <w:sdtEndPr/>
              <w:sdtContent>
                <w:r w:rsidR="00A34563">
                  <w:rPr>
                    <w:bCs/>
                    <w:sz w:val="18"/>
                    <w:szCs w:val="18"/>
                  </w:rPr>
                  <w:t>*</w:t>
                </w:r>
              </w:sdtContent>
            </w:sdt>
          </w:p>
        </w:tc>
      </w:tr>
      <w:tr w:rsidR="00AE08DE" w14:paraId="0BAFF5A0" w14:textId="77777777" w:rsidTr="0063260D">
        <w:trPr>
          <w:trHeight w:val="924"/>
        </w:trPr>
        <w:tc>
          <w:tcPr>
            <w:tcW w:w="1980" w:type="dxa"/>
            <w:shd w:val="clear" w:color="auto" w:fill="D9D9D9" w:themeFill="background1" w:themeFillShade="D9"/>
          </w:tcPr>
          <w:p w14:paraId="4127CCF3" w14:textId="77777777" w:rsidR="0063260D" w:rsidRDefault="00AE08DE" w:rsidP="00F650EA">
            <w:pPr>
              <w:rPr>
                <w:rFonts w:cstheme="minorHAnsi"/>
                <w:b/>
                <w:noProof/>
                <w:lang w:eastAsia="de-DE"/>
              </w:rPr>
            </w:pPr>
            <w:r w:rsidRPr="00BA7EC3">
              <w:rPr>
                <w:rFonts w:cstheme="minorHAnsi"/>
                <w:b/>
                <w:noProof/>
                <w:lang w:eastAsia="de-DE"/>
              </w:rPr>
              <w:t>Evaluation</w:t>
            </w:r>
          </w:p>
          <w:p w14:paraId="34297005" w14:textId="33D0B959" w:rsidR="00AE08DE" w:rsidRPr="00201555" w:rsidRDefault="00AE08DE" w:rsidP="00F650EA">
            <w:pPr>
              <w:rPr>
                <w:b/>
              </w:rPr>
            </w:pPr>
          </w:p>
        </w:tc>
        <w:tc>
          <w:tcPr>
            <w:tcW w:w="13004" w:type="dxa"/>
            <w:shd w:val="clear" w:color="auto" w:fill="FFFFFF" w:themeFill="background1"/>
          </w:tcPr>
          <w:p w14:paraId="3F17445C" w14:textId="5BD90C3A" w:rsidR="00BB72A6" w:rsidRDefault="00BB72A6" w:rsidP="00BB72A6">
            <w:pPr>
              <w:widowControl w:val="0"/>
              <w:contextualSpacing/>
              <w:rPr>
                <w:rFonts w:cstheme="minorHAnsi"/>
                <w:bCs/>
                <w:sz w:val="18"/>
                <w:szCs w:val="18"/>
              </w:rPr>
            </w:pPr>
            <w:r w:rsidRPr="00BA7EC3">
              <w:rPr>
                <w:rFonts w:cstheme="minorHAnsi"/>
                <w:noProof/>
                <w:sz w:val="18"/>
                <w:szCs w:val="18"/>
                <w:lang w:eastAsia="de-DE"/>
              </w:rPr>
              <w:t xml:space="preserve">Wie und wann </w:t>
            </w:r>
            <w:r>
              <w:rPr>
                <w:rFonts w:cstheme="minorHAnsi"/>
                <w:noProof/>
                <w:sz w:val="18"/>
                <w:szCs w:val="18"/>
                <w:lang w:eastAsia="de-DE"/>
              </w:rPr>
              <w:t>wird das Erreichen des Ziels</w:t>
            </w:r>
            <w:r w:rsidRPr="00BA7EC3">
              <w:rPr>
                <w:rFonts w:cstheme="minorHAnsi"/>
                <w:noProof/>
                <w:sz w:val="18"/>
                <w:szCs w:val="18"/>
                <w:lang w:eastAsia="de-DE"/>
              </w:rPr>
              <w:t xml:space="preserve"> überprüf</w:t>
            </w:r>
            <w:r>
              <w:rPr>
                <w:rFonts w:cstheme="minorHAnsi"/>
                <w:noProof/>
                <w:sz w:val="18"/>
                <w:szCs w:val="18"/>
                <w:lang w:eastAsia="de-DE"/>
              </w:rPr>
              <w:t>t</w:t>
            </w:r>
            <w:r w:rsidRPr="00BA7EC3">
              <w:rPr>
                <w:rFonts w:cstheme="minorHAnsi"/>
                <w:noProof/>
                <w:sz w:val="18"/>
                <w:szCs w:val="18"/>
                <w:lang w:eastAsia="de-DE"/>
              </w:rPr>
              <w:t>?</w:t>
            </w:r>
          </w:p>
          <w:p w14:paraId="34BB2CBC" w14:textId="357E5174" w:rsidR="00AE08DE" w:rsidRPr="00DA299B" w:rsidRDefault="002B16D5" w:rsidP="00C97624">
            <w:pPr>
              <w:widowControl w:val="0"/>
              <w:ind w:left="17" w:hanging="17"/>
              <w:contextualSpacing/>
              <w:rPr>
                <w:rFonts w:cstheme="minorHAnsi"/>
                <w:bCs/>
                <w:sz w:val="18"/>
                <w:szCs w:val="18"/>
              </w:rPr>
            </w:pPr>
            <w:sdt>
              <w:sdtPr>
                <w:rPr>
                  <w:rFonts w:cstheme="minorHAnsi"/>
                  <w:bCs/>
                  <w:sz w:val="18"/>
                  <w:szCs w:val="18"/>
                </w:rPr>
                <w:id w:val="492150321"/>
                <w:placeholder>
                  <w:docPart w:val="24A3D081E14D4DD8B2F49016ACF2EDB8"/>
                </w:placeholder>
                <w:showingPlcHdr/>
                <w:text/>
              </w:sdtPr>
              <w:sdtEndPr/>
              <w:sdtContent>
                <w:r w:rsidR="00A34563" w:rsidRPr="0072412B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</w:tr>
      <w:tr w:rsidR="00DA299B" w14:paraId="658FF07F" w14:textId="77777777" w:rsidTr="0063260D">
        <w:trPr>
          <w:trHeight w:val="924"/>
        </w:trPr>
        <w:tc>
          <w:tcPr>
            <w:tcW w:w="1980" w:type="dxa"/>
            <w:shd w:val="clear" w:color="auto" w:fill="D9D9D9" w:themeFill="background1" w:themeFillShade="D9"/>
          </w:tcPr>
          <w:p w14:paraId="11DE8336" w14:textId="564B6FF0" w:rsidR="00DA299B" w:rsidRPr="00201555" w:rsidRDefault="00DA299B" w:rsidP="00F650EA">
            <w:pPr>
              <w:rPr>
                <w:b/>
              </w:rPr>
            </w:pPr>
            <w:r w:rsidRPr="00201555">
              <w:rPr>
                <w:b/>
              </w:rPr>
              <w:t>Ressourcen</w:t>
            </w:r>
          </w:p>
        </w:tc>
        <w:tc>
          <w:tcPr>
            <w:tcW w:w="13004" w:type="dxa"/>
            <w:shd w:val="clear" w:color="auto" w:fill="FFFFFF" w:themeFill="background1"/>
          </w:tcPr>
          <w:p w14:paraId="2BDE2F2C" w14:textId="77777777" w:rsidR="00BB72A6" w:rsidRDefault="00DA299B" w:rsidP="00C97624">
            <w:pPr>
              <w:widowControl w:val="0"/>
              <w:ind w:left="17" w:hanging="17"/>
              <w:contextualSpacing/>
              <w:rPr>
                <w:rFonts w:cstheme="minorHAnsi"/>
                <w:bCs/>
                <w:sz w:val="18"/>
                <w:szCs w:val="18"/>
              </w:rPr>
            </w:pPr>
            <w:r w:rsidRPr="00DA299B">
              <w:rPr>
                <w:rFonts w:cstheme="minorHAnsi"/>
                <w:bCs/>
                <w:sz w:val="18"/>
                <w:szCs w:val="18"/>
              </w:rPr>
              <w:t xml:space="preserve">Welche Ressourcen sind für das Projekt vorgesehen? </w:t>
            </w:r>
          </w:p>
          <w:p w14:paraId="4BAA7679" w14:textId="5631E5A8" w:rsidR="00DA299B" w:rsidRPr="00DA299B" w:rsidRDefault="002B16D5" w:rsidP="00C97624">
            <w:pPr>
              <w:widowControl w:val="0"/>
              <w:ind w:left="17" w:hanging="17"/>
              <w:contextualSpacing/>
              <w:rPr>
                <w:rFonts w:cstheme="minorHAnsi"/>
                <w:bCs/>
                <w:sz w:val="18"/>
                <w:szCs w:val="18"/>
              </w:rPr>
            </w:pPr>
            <w:sdt>
              <w:sdtPr>
                <w:rPr>
                  <w:rFonts w:cstheme="minorHAnsi"/>
                  <w:bCs/>
                  <w:sz w:val="18"/>
                  <w:szCs w:val="18"/>
                </w:rPr>
                <w:id w:val="2001768908"/>
                <w:placeholder>
                  <w:docPart w:val="A4412EAF971E4765B937B1C3651713E4"/>
                </w:placeholder>
                <w:text/>
              </w:sdtPr>
              <w:sdtEndPr/>
              <w:sdtContent>
                <w:r w:rsidR="006B1FA2">
                  <w:rPr>
                    <w:rFonts w:cstheme="minorHAnsi"/>
                    <w:bCs/>
                    <w:sz w:val="18"/>
                    <w:szCs w:val="18"/>
                  </w:rPr>
                  <w:t>…</w:t>
                </w:r>
              </w:sdtContent>
            </w:sdt>
          </w:p>
        </w:tc>
      </w:tr>
    </w:tbl>
    <w:p w14:paraId="4AFFBA26" w14:textId="3D1E0B60" w:rsidR="0047391E" w:rsidRPr="008075B5" w:rsidRDefault="0047391E" w:rsidP="008075B5">
      <w:pPr>
        <w:pStyle w:val="Fuzeile"/>
        <w:tabs>
          <w:tab w:val="clear" w:pos="4536"/>
          <w:tab w:val="clear" w:pos="9072"/>
          <w:tab w:val="right" w:pos="14994"/>
        </w:tabs>
        <w:rPr>
          <w:sz w:val="16"/>
          <w:szCs w:val="16"/>
        </w:rPr>
      </w:pPr>
    </w:p>
    <w:sectPr w:rsidR="0047391E" w:rsidRPr="008075B5" w:rsidSect="00533A6E">
      <w:pgSz w:w="16838" w:h="11906" w:orient="landscape"/>
      <w:pgMar w:top="290" w:right="1135" w:bottom="0" w:left="709" w:header="284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AD82B8" w14:textId="77777777" w:rsidR="00F958D1" w:rsidRDefault="00F958D1" w:rsidP="00397ABD">
      <w:pPr>
        <w:spacing w:after="0" w:line="240" w:lineRule="auto"/>
      </w:pPr>
      <w:r>
        <w:separator/>
      </w:r>
    </w:p>
  </w:endnote>
  <w:endnote w:type="continuationSeparator" w:id="0">
    <w:p w14:paraId="2552C1EA" w14:textId="77777777" w:rsidR="00F958D1" w:rsidRDefault="00F958D1" w:rsidP="00397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D34DAC" w14:textId="77777777" w:rsidR="00F958D1" w:rsidRDefault="00F958D1" w:rsidP="00397ABD">
      <w:pPr>
        <w:spacing w:after="0" w:line="240" w:lineRule="auto"/>
      </w:pPr>
      <w:r>
        <w:separator/>
      </w:r>
    </w:p>
  </w:footnote>
  <w:footnote w:type="continuationSeparator" w:id="0">
    <w:p w14:paraId="3357F3BD" w14:textId="77777777" w:rsidR="00F958D1" w:rsidRDefault="00F958D1" w:rsidP="00397A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51015"/>
    <w:multiLevelType w:val="multilevel"/>
    <w:tmpl w:val="6AEC4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BF4013"/>
    <w:multiLevelType w:val="hybridMultilevel"/>
    <w:tmpl w:val="AF48CC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C24FCB"/>
    <w:multiLevelType w:val="multilevel"/>
    <w:tmpl w:val="AAC4C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D551D8"/>
    <w:multiLevelType w:val="multilevel"/>
    <w:tmpl w:val="0CFEE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5E1FE3"/>
    <w:multiLevelType w:val="hybridMultilevel"/>
    <w:tmpl w:val="00F412C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B40894"/>
    <w:multiLevelType w:val="hybridMultilevel"/>
    <w:tmpl w:val="869ECA86"/>
    <w:lvl w:ilvl="0" w:tplc="0407000F">
      <w:start w:val="1"/>
      <w:numFmt w:val="decimal"/>
      <w:lvlText w:val="%1."/>
      <w:lvlJc w:val="left"/>
      <w:pPr>
        <w:ind w:left="765" w:hanging="360"/>
      </w:pPr>
    </w:lvl>
    <w:lvl w:ilvl="1" w:tplc="04070019">
      <w:start w:val="1"/>
      <w:numFmt w:val="lowerLetter"/>
      <w:lvlText w:val="%2."/>
      <w:lvlJc w:val="left"/>
      <w:pPr>
        <w:ind w:left="1485" w:hanging="360"/>
      </w:pPr>
    </w:lvl>
    <w:lvl w:ilvl="2" w:tplc="0407001B" w:tentative="1">
      <w:start w:val="1"/>
      <w:numFmt w:val="lowerRoman"/>
      <w:lvlText w:val="%3."/>
      <w:lvlJc w:val="right"/>
      <w:pPr>
        <w:ind w:left="2205" w:hanging="180"/>
      </w:pPr>
    </w:lvl>
    <w:lvl w:ilvl="3" w:tplc="0407000F" w:tentative="1">
      <w:start w:val="1"/>
      <w:numFmt w:val="decimal"/>
      <w:lvlText w:val="%4."/>
      <w:lvlJc w:val="left"/>
      <w:pPr>
        <w:ind w:left="2925" w:hanging="360"/>
      </w:pPr>
    </w:lvl>
    <w:lvl w:ilvl="4" w:tplc="04070019" w:tentative="1">
      <w:start w:val="1"/>
      <w:numFmt w:val="lowerLetter"/>
      <w:lvlText w:val="%5."/>
      <w:lvlJc w:val="left"/>
      <w:pPr>
        <w:ind w:left="3645" w:hanging="360"/>
      </w:pPr>
    </w:lvl>
    <w:lvl w:ilvl="5" w:tplc="0407001B" w:tentative="1">
      <w:start w:val="1"/>
      <w:numFmt w:val="lowerRoman"/>
      <w:lvlText w:val="%6."/>
      <w:lvlJc w:val="right"/>
      <w:pPr>
        <w:ind w:left="4365" w:hanging="180"/>
      </w:pPr>
    </w:lvl>
    <w:lvl w:ilvl="6" w:tplc="0407000F" w:tentative="1">
      <w:start w:val="1"/>
      <w:numFmt w:val="decimal"/>
      <w:lvlText w:val="%7."/>
      <w:lvlJc w:val="left"/>
      <w:pPr>
        <w:ind w:left="5085" w:hanging="360"/>
      </w:pPr>
    </w:lvl>
    <w:lvl w:ilvl="7" w:tplc="04070019" w:tentative="1">
      <w:start w:val="1"/>
      <w:numFmt w:val="lowerLetter"/>
      <w:lvlText w:val="%8."/>
      <w:lvlJc w:val="left"/>
      <w:pPr>
        <w:ind w:left="5805" w:hanging="360"/>
      </w:pPr>
    </w:lvl>
    <w:lvl w:ilvl="8" w:tplc="0407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 w15:restartNumberingAfterBreak="0">
    <w:nsid w:val="1F7B6F49"/>
    <w:multiLevelType w:val="hybridMultilevel"/>
    <w:tmpl w:val="1CFEC13C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6D1FF6"/>
    <w:multiLevelType w:val="hybridMultilevel"/>
    <w:tmpl w:val="B6648D58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E740EF"/>
    <w:multiLevelType w:val="hybridMultilevel"/>
    <w:tmpl w:val="8862ABAE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0657B9"/>
    <w:multiLevelType w:val="hybridMultilevel"/>
    <w:tmpl w:val="351E48B2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20010F"/>
    <w:multiLevelType w:val="multilevel"/>
    <w:tmpl w:val="9ECEE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23473E2"/>
    <w:multiLevelType w:val="hybridMultilevel"/>
    <w:tmpl w:val="04F45196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A2152E"/>
    <w:multiLevelType w:val="hybridMultilevel"/>
    <w:tmpl w:val="1DE2D5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B12EEA"/>
    <w:multiLevelType w:val="multilevel"/>
    <w:tmpl w:val="F27AF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5127CE9"/>
    <w:multiLevelType w:val="hybridMultilevel"/>
    <w:tmpl w:val="AA5E535A"/>
    <w:lvl w:ilvl="0" w:tplc="A2FC0D2A">
      <w:start w:val="1"/>
      <w:numFmt w:val="bullet"/>
      <w:pStyle w:val="TabAufzhlung"/>
      <w:lvlText w:val=""/>
      <w:lvlJc w:val="left"/>
      <w:pPr>
        <w:ind w:left="360" w:hanging="360"/>
      </w:pPr>
      <w:rPr>
        <w:rFonts w:ascii="Wingdings" w:hAnsi="Wingdings" w:hint="default"/>
        <w:sz w:val="22"/>
      </w:rPr>
    </w:lvl>
    <w:lvl w:ilvl="1" w:tplc="04070003" w:tentative="1">
      <w:start w:val="1"/>
      <w:numFmt w:val="bullet"/>
      <w:pStyle w:val="CitaviBibliographyHeading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1630999"/>
    <w:multiLevelType w:val="hybridMultilevel"/>
    <w:tmpl w:val="BA0E640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E54346"/>
    <w:multiLevelType w:val="hybridMultilevel"/>
    <w:tmpl w:val="9858DC18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236E4F"/>
    <w:multiLevelType w:val="hybridMultilevel"/>
    <w:tmpl w:val="128A786A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496A51"/>
    <w:multiLevelType w:val="hybridMultilevel"/>
    <w:tmpl w:val="D1786D58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ED641A"/>
    <w:multiLevelType w:val="hybridMultilevel"/>
    <w:tmpl w:val="0F464C32"/>
    <w:lvl w:ilvl="0" w:tplc="68C4AF8C">
      <w:numFmt w:val="bullet"/>
      <w:lvlText w:val="-"/>
      <w:lvlJc w:val="left"/>
      <w:pPr>
        <w:ind w:left="547" w:hanging="360"/>
      </w:pPr>
      <w:rPr>
        <w:rFonts w:ascii="Arial" w:eastAsia="SimSu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26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8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70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2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4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6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8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307" w:hanging="360"/>
      </w:pPr>
      <w:rPr>
        <w:rFonts w:ascii="Wingdings" w:hAnsi="Wingdings" w:hint="default"/>
      </w:rPr>
    </w:lvl>
  </w:abstractNum>
  <w:abstractNum w:abstractNumId="20" w15:restartNumberingAfterBreak="0">
    <w:nsid w:val="676313E5"/>
    <w:multiLevelType w:val="hybridMultilevel"/>
    <w:tmpl w:val="871CB4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9754B0"/>
    <w:multiLevelType w:val="hybridMultilevel"/>
    <w:tmpl w:val="3C9EE2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5564467">
    <w:abstractNumId w:val="15"/>
  </w:num>
  <w:num w:numId="2" w16cid:durableId="930546815">
    <w:abstractNumId w:val="7"/>
  </w:num>
  <w:num w:numId="3" w16cid:durableId="1257251162">
    <w:abstractNumId w:val="4"/>
  </w:num>
  <w:num w:numId="4" w16cid:durableId="1184512798">
    <w:abstractNumId w:val="17"/>
  </w:num>
  <w:num w:numId="5" w16cid:durableId="467405398">
    <w:abstractNumId w:val="5"/>
  </w:num>
  <w:num w:numId="6" w16cid:durableId="1656764779">
    <w:abstractNumId w:val="20"/>
  </w:num>
  <w:num w:numId="7" w16cid:durableId="820970316">
    <w:abstractNumId w:val="1"/>
  </w:num>
  <w:num w:numId="8" w16cid:durableId="436406346">
    <w:abstractNumId w:val="12"/>
  </w:num>
  <w:num w:numId="9" w16cid:durableId="1054548816">
    <w:abstractNumId w:val="19"/>
  </w:num>
  <w:num w:numId="10" w16cid:durableId="1376156164">
    <w:abstractNumId w:val="14"/>
  </w:num>
  <w:num w:numId="11" w16cid:durableId="751659758">
    <w:abstractNumId w:val="13"/>
  </w:num>
  <w:num w:numId="12" w16cid:durableId="568541066">
    <w:abstractNumId w:val="0"/>
  </w:num>
  <w:num w:numId="13" w16cid:durableId="489250543">
    <w:abstractNumId w:val="10"/>
  </w:num>
  <w:num w:numId="14" w16cid:durableId="981496451">
    <w:abstractNumId w:val="3"/>
  </w:num>
  <w:num w:numId="15" w16cid:durableId="541400267">
    <w:abstractNumId w:val="2"/>
  </w:num>
  <w:num w:numId="16" w16cid:durableId="963576875">
    <w:abstractNumId w:val="16"/>
  </w:num>
  <w:num w:numId="17" w16cid:durableId="2139183665">
    <w:abstractNumId w:val="21"/>
  </w:num>
  <w:num w:numId="18" w16cid:durableId="1646085623">
    <w:abstractNumId w:val="11"/>
  </w:num>
  <w:num w:numId="19" w16cid:durableId="1624849098">
    <w:abstractNumId w:val="8"/>
  </w:num>
  <w:num w:numId="20" w16cid:durableId="466820908">
    <w:abstractNumId w:val="9"/>
  </w:num>
  <w:num w:numId="21" w16cid:durableId="115225630">
    <w:abstractNumId w:val="18"/>
  </w:num>
  <w:num w:numId="22" w16cid:durableId="6452809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defaultTabStop w:val="709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4EF"/>
    <w:rsid w:val="00025808"/>
    <w:rsid w:val="00071E63"/>
    <w:rsid w:val="00092F0A"/>
    <w:rsid w:val="0009451E"/>
    <w:rsid w:val="00095930"/>
    <w:rsid w:val="00097175"/>
    <w:rsid w:val="000C4ECD"/>
    <w:rsid w:val="0013147A"/>
    <w:rsid w:val="001342D2"/>
    <w:rsid w:val="00134D2D"/>
    <w:rsid w:val="00137E11"/>
    <w:rsid w:val="00183B7F"/>
    <w:rsid w:val="001866A7"/>
    <w:rsid w:val="0019096E"/>
    <w:rsid w:val="00192CB7"/>
    <w:rsid w:val="001964EF"/>
    <w:rsid w:val="001B2FB7"/>
    <w:rsid w:val="001C0CBA"/>
    <w:rsid w:val="001C0F21"/>
    <w:rsid w:val="001C55EC"/>
    <w:rsid w:val="001E0ADE"/>
    <w:rsid w:val="001F1116"/>
    <w:rsid w:val="00201555"/>
    <w:rsid w:val="0020165D"/>
    <w:rsid w:val="002047E5"/>
    <w:rsid w:val="0021555D"/>
    <w:rsid w:val="00227095"/>
    <w:rsid w:val="00237D7A"/>
    <w:rsid w:val="00240820"/>
    <w:rsid w:val="00244EC1"/>
    <w:rsid w:val="00282147"/>
    <w:rsid w:val="00287719"/>
    <w:rsid w:val="00287A1F"/>
    <w:rsid w:val="002A5C4F"/>
    <w:rsid w:val="002B16D5"/>
    <w:rsid w:val="002B7C93"/>
    <w:rsid w:val="002C6C82"/>
    <w:rsid w:val="002D1793"/>
    <w:rsid w:val="002E6A61"/>
    <w:rsid w:val="00316FBA"/>
    <w:rsid w:val="00322673"/>
    <w:rsid w:val="003440BC"/>
    <w:rsid w:val="00371290"/>
    <w:rsid w:val="00375AF8"/>
    <w:rsid w:val="00397ABD"/>
    <w:rsid w:val="003C66FA"/>
    <w:rsid w:val="003D794F"/>
    <w:rsid w:val="003E3076"/>
    <w:rsid w:val="003E5356"/>
    <w:rsid w:val="00400422"/>
    <w:rsid w:val="00404EF2"/>
    <w:rsid w:val="00410D35"/>
    <w:rsid w:val="00412947"/>
    <w:rsid w:val="004223C3"/>
    <w:rsid w:val="004302A5"/>
    <w:rsid w:val="00437BBD"/>
    <w:rsid w:val="004412B2"/>
    <w:rsid w:val="00466EC0"/>
    <w:rsid w:val="0047391E"/>
    <w:rsid w:val="0048345F"/>
    <w:rsid w:val="00485BF4"/>
    <w:rsid w:val="004A3C7B"/>
    <w:rsid w:val="004D52AC"/>
    <w:rsid w:val="004D5DA4"/>
    <w:rsid w:val="004E3E7B"/>
    <w:rsid w:val="00504B23"/>
    <w:rsid w:val="00533A6E"/>
    <w:rsid w:val="00541B94"/>
    <w:rsid w:val="00546895"/>
    <w:rsid w:val="00547008"/>
    <w:rsid w:val="00551779"/>
    <w:rsid w:val="005535A9"/>
    <w:rsid w:val="00553CA2"/>
    <w:rsid w:val="00566CFE"/>
    <w:rsid w:val="00571BB4"/>
    <w:rsid w:val="0057348E"/>
    <w:rsid w:val="005769A0"/>
    <w:rsid w:val="005A5358"/>
    <w:rsid w:val="005A7EC8"/>
    <w:rsid w:val="005D320C"/>
    <w:rsid w:val="005D3FEC"/>
    <w:rsid w:val="005E70FC"/>
    <w:rsid w:val="005E7ABA"/>
    <w:rsid w:val="005F0888"/>
    <w:rsid w:val="00602A81"/>
    <w:rsid w:val="00621AC6"/>
    <w:rsid w:val="0063260D"/>
    <w:rsid w:val="00637E88"/>
    <w:rsid w:val="006844BF"/>
    <w:rsid w:val="00695615"/>
    <w:rsid w:val="006A1113"/>
    <w:rsid w:val="006A6242"/>
    <w:rsid w:val="006A6415"/>
    <w:rsid w:val="006B1FA2"/>
    <w:rsid w:val="006B7938"/>
    <w:rsid w:val="006E1FDB"/>
    <w:rsid w:val="006E602F"/>
    <w:rsid w:val="006F7A19"/>
    <w:rsid w:val="0070712B"/>
    <w:rsid w:val="00770F19"/>
    <w:rsid w:val="007718E3"/>
    <w:rsid w:val="00794AE4"/>
    <w:rsid w:val="007A2CBA"/>
    <w:rsid w:val="007A2F4F"/>
    <w:rsid w:val="007A4DD1"/>
    <w:rsid w:val="007A50A4"/>
    <w:rsid w:val="007B3E8F"/>
    <w:rsid w:val="007E7E7D"/>
    <w:rsid w:val="008075B5"/>
    <w:rsid w:val="00827162"/>
    <w:rsid w:val="00840367"/>
    <w:rsid w:val="00854DE1"/>
    <w:rsid w:val="00855FCB"/>
    <w:rsid w:val="00871C26"/>
    <w:rsid w:val="0088057C"/>
    <w:rsid w:val="00883EC4"/>
    <w:rsid w:val="008B1DF4"/>
    <w:rsid w:val="008C6406"/>
    <w:rsid w:val="008E1479"/>
    <w:rsid w:val="008E5F82"/>
    <w:rsid w:val="008E70E2"/>
    <w:rsid w:val="00905042"/>
    <w:rsid w:val="00913F1E"/>
    <w:rsid w:val="0095763C"/>
    <w:rsid w:val="009723E8"/>
    <w:rsid w:val="009818AD"/>
    <w:rsid w:val="00994162"/>
    <w:rsid w:val="009A546B"/>
    <w:rsid w:val="009B222A"/>
    <w:rsid w:val="009B335D"/>
    <w:rsid w:val="009D2E71"/>
    <w:rsid w:val="009E0957"/>
    <w:rsid w:val="009E50D2"/>
    <w:rsid w:val="009F5616"/>
    <w:rsid w:val="00A058C9"/>
    <w:rsid w:val="00A13674"/>
    <w:rsid w:val="00A22938"/>
    <w:rsid w:val="00A34563"/>
    <w:rsid w:val="00A47236"/>
    <w:rsid w:val="00A57D97"/>
    <w:rsid w:val="00A75672"/>
    <w:rsid w:val="00A75789"/>
    <w:rsid w:val="00A84DB7"/>
    <w:rsid w:val="00AA2764"/>
    <w:rsid w:val="00AA35DC"/>
    <w:rsid w:val="00AB6B08"/>
    <w:rsid w:val="00AD4B78"/>
    <w:rsid w:val="00AE08DE"/>
    <w:rsid w:val="00AE15F4"/>
    <w:rsid w:val="00AF6C29"/>
    <w:rsid w:val="00B30445"/>
    <w:rsid w:val="00B53D63"/>
    <w:rsid w:val="00B942B8"/>
    <w:rsid w:val="00B97BED"/>
    <w:rsid w:val="00BA7EC3"/>
    <w:rsid w:val="00BB20FC"/>
    <w:rsid w:val="00BB5BC1"/>
    <w:rsid w:val="00BB72A6"/>
    <w:rsid w:val="00BC1DE0"/>
    <w:rsid w:val="00BC1E35"/>
    <w:rsid w:val="00BD1870"/>
    <w:rsid w:val="00BD266E"/>
    <w:rsid w:val="00BD4EFC"/>
    <w:rsid w:val="00BE1CA8"/>
    <w:rsid w:val="00BE3975"/>
    <w:rsid w:val="00C11F3C"/>
    <w:rsid w:val="00C203E5"/>
    <w:rsid w:val="00C249CE"/>
    <w:rsid w:val="00C254BB"/>
    <w:rsid w:val="00C362C7"/>
    <w:rsid w:val="00C41935"/>
    <w:rsid w:val="00C55884"/>
    <w:rsid w:val="00C57762"/>
    <w:rsid w:val="00C66327"/>
    <w:rsid w:val="00C75E69"/>
    <w:rsid w:val="00C82C64"/>
    <w:rsid w:val="00C97624"/>
    <w:rsid w:val="00CA4781"/>
    <w:rsid w:val="00CB2641"/>
    <w:rsid w:val="00CC3178"/>
    <w:rsid w:val="00CC3D00"/>
    <w:rsid w:val="00CD024A"/>
    <w:rsid w:val="00CE0BBA"/>
    <w:rsid w:val="00CE64DF"/>
    <w:rsid w:val="00CF35D0"/>
    <w:rsid w:val="00D25DC5"/>
    <w:rsid w:val="00D40DB1"/>
    <w:rsid w:val="00D46B08"/>
    <w:rsid w:val="00D759A9"/>
    <w:rsid w:val="00D760D4"/>
    <w:rsid w:val="00D81639"/>
    <w:rsid w:val="00D9351E"/>
    <w:rsid w:val="00DA299B"/>
    <w:rsid w:val="00DB5A10"/>
    <w:rsid w:val="00DB7BFD"/>
    <w:rsid w:val="00DC72CF"/>
    <w:rsid w:val="00DD7334"/>
    <w:rsid w:val="00DE473C"/>
    <w:rsid w:val="00DE590A"/>
    <w:rsid w:val="00DE5C25"/>
    <w:rsid w:val="00DF3D6E"/>
    <w:rsid w:val="00DF6024"/>
    <w:rsid w:val="00DF7936"/>
    <w:rsid w:val="00E03AFD"/>
    <w:rsid w:val="00E03D45"/>
    <w:rsid w:val="00E154E5"/>
    <w:rsid w:val="00E6136F"/>
    <w:rsid w:val="00E651A6"/>
    <w:rsid w:val="00E670F0"/>
    <w:rsid w:val="00E77054"/>
    <w:rsid w:val="00EA79F8"/>
    <w:rsid w:val="00EB318F"/>
    <w:rsid w:val="00EB4849"/>
    <w:rsid w:val="00EC734C"/>
    <w:rsid w:val="00ED44A7"/>
    <w:rsid w:val="00EF3CBB"/>
    <w:rsid w:val="00F02766"/>
    <w:rsid w:val="00F642DA"/>
    <w:rsid w:val="00F650EA"/>
    <w:rsid w:val="00F86780"/>
    <w:rsid w:val="00F91B0E"/>
    <w:rsid w:val="00F958D1"/>
    <w:rsid w:val="00FA7A9F"/>
    <w:rsid w:val="00FC50F7"/>
    <w:rsid w:val="00FC5865"/>
    <w:rsid w:val="00FE051F"/>
    <w:rsid w:val="00FF4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FFA81F"/>
  <w15:docId w15:val="{E1125BEC-0CEE-432F-BF1D-FC51AA4B1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D266E"/>
  </w:style>
  <w:style w:type="paragraph" w:styleId="berschrift1">
    <w:name w:val="heading 1"/>
    <w:basedOn w:val="Standard"/>
    <w:next w:val="Standard"/>
    <w:link w:val="berschrift1Zchn"/>
    <w:uiPriority w:val="9"/>
    <w:qFormat/>
    <w:rsid w:val="00BA7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97A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97ABD"/>
  </w:style>
  <w:style w:type="paragraph" w:styleId="Fuzeile">
    <w:name w:val="footer"/>
    <w:basedOn w:val="Standard"/>
    <w:link w:val="FuzeileZchn"/>
    <w:uiPriority w:val="99"/>
    <w:unhideWhenUsed/>
    <w:rsid w:val="00397A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97ABD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7A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7ABD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39"/>
    <w:rsid w:val="00AA35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tzhaltertext">
    <w:name w:val="Placeholder Text"/>
    <w:basedOn w:val="Absatz-Standardschriftart"/>
    <w:uiPriority w:val="99"/>
    <w:semiHidden/>
    <w:rsid w:val="00C55884"/>
    <w:rPr>
      <w:color w:val="808080"/>
    </w:rPr>
  </w:style>
  <w:style w:type="paragraph" w:styleId="StandardWeb">
    <w:name w:val="Normal (Web)"/>
    <w:basedOn w:val="Standard"/>
    <w:uiPriority w:val="99"/>
    <w:unhideWhenUsed/>
    <w:rsid w:val="00196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F02766"/>
    <w:pPr>
      <w:ind w:left="720"/>
      <w:contextualSpacing/>
    </w:pPr>
  </w:style>
  <w:style w:type="paragraph" w:customStyle="1" w:styleId="TabAufzhlung">
    <w:name w:val="Tab_Aufzählung"/>
    <w:link w:val="TabAufzhlungZchn"/>
    <w:uiPriority w:val="1"/>
    <w:qFormat/>
    <w:rsid w:val="00BA7EC3"/>
    <w:pPr>
      <w:numPr>
        <w:numId w:val="10"/>
      </w:numPr>
      <w:spacing w:after="0"/>
    </w:pPr>
    <w:rPr>
      <w:rFonts w:ascii="Arial" w:hAnsi="Arial"/>
      <w:sz w:val="20"/>
    </w:rPr>
  </w:style>
  <w:style w:type="character" w:customStyle="1" w:styleId="TabAufzhlungZchn">
    <w:name w:val="Tab_Aufzählung Zchn"/>
    <w:basedOn w:val="Absatz-Standardschriftart"/>
    <w:link w:val="TabAufzhlung"/>
    <w:uiPriority w:val="1"/>
    <w:rsid w:val="00BA7EC3"/>
    <w:rPr>
      <w:rFonts w:ascii="Arial" w:hAnsi="Arial"/>
      <w:sz w:val="20"/>
    </w:rPr>
  </w:style>
  <w:style w:type="paragraph" w:customStyle="1" w:styleId="CitaviBibliographyHeading">
    <w:name w:val="Citavi Bibliography Heading"/>
    <w:basedOn w:val="berschrift1"/>
    <w:uiPriority w:val="99"/>
    <w:rsid w:val="00BA7EC3"/>
    <w:pPr>
      <w:numPr>
        <w:ilvl w:val="1"/>
        <w:numId w:val="10"/>
      </w:numPr>
      <w:spacing w:before="600"/>
      <w:ind w:left="1440"/>
    </w:pPr>
    <w:rPr>
      <w:rFonts w:ascii="Arial" w:hAnsi="Arial"/>
      <w:bCs/>
      <w:color w:val="auto"/>
      <w:sz w:val="40"/>
      <w:szCs w:val="28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BA7EC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Fett">
    <w:name w:val="Strong"/>
    <w:basedOn w:val="Absatz-Standardschriftart"/>
    <w:uiPriority w:val="22"/>
    <w:qFormat/>
    <w:rsid w:val="00BD1870"/>
    <w:rPr>
      <w:b/>
      <w:bCs/>
    </w:rPr>
  </w:style>
  <w:style w:type="character" w:styleId="Hervorhebung">
    <w:name w:val="Emphasis"/>
    <w:basedOn w:val="Absatz-Standardschriftart"/>
    <w:uiPriority w:val="20"/>
    <w:qFormat/>
    <w:rsid w:val="006B1FA2"/>
    <w:rPr>
      <w:i/>
      <w:iCs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223C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223C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223C3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223C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223C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520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e\Documents\BSL%20Vorlage%20Physik%20allgemei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3355C78-7E65-4FE2-849B-C8A155D680CC}"/>
      </w:docPartPr>
      <w:docPartBody>
        <w:p w:rsidR="00913B24" w:rsidRDefault="007530FC">
          <w:r w:rsidRPr="0072412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4412EAF971E4765B937B1C3651713E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B3CE35-9DF8-44FD-9566-9EE70674854D}"/>
      </w:docPartPr>
      <w:docPartBody>
        <w:p w:rsidR="00913B24" w:rsidRDefault="007530FC" w:rsidP="007530FC">
          <w:pPr>
            <w:pStyle w:val="A4412EAF971E4765B937B1C3651713E4"/>
          </w:pPr>
          <w:r w:rsidRPr="0072412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AC01113C002452F94C12808A7441B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42295A1-0B92-4ABC-8620-F7363260ACCB}"/>
      </w:docPartPr>
      <w:docPartBody>
        <w:p w:rsidR="00BF20BF" w:rsidRDefault="007D3AA4" w:rsidP="007D3AA4">
          <w:pPr>
            <w:pStyle w:val="9AC01113C002452F94C12808A7441BDE"/>
          </w:pPr>
          <w:r w:rsidRPr="0072412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CFC176B791D490795DB4F612156E15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8F62F2-DA2C-4CF6-A056-BE095ADCB8DE}"/>
      </w:docPartPr>
      <w:docPartBody>
        <w:p w:rsidR="00513F19" w:rsidRDefault="001252A2" w:rsidP="001252A2">
          <w:pPr>
            <w:pStyle w:val="6CFC176B791D490795DB4F612156E15B"/>
          </w:pPr>
          <w:r w:rsidRPr="0072412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4A3D081E14D4DD8B2F49016ACF2EDB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43206CF-D0C6-4C7F-89DC-BAE96019E3EE}"/>
      </w:docPartPr>
      <w:docPartBody>
        <w:p w:rsidR="00513F19" w:rsidRDefault="001252A2" w:rsidP="001252A2">
          <w:pPr>
            <w:pStyle w:val="24A3D081E14D4DD8B2F49016ACF2EDB8"/>
          </w:pPr>
          <w:r w:rsidRPr="0072412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4075FA6E35B4ED7ABEA44883F5B43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3F41A47-CEBC-46A8-AFD6-09D45AF2FB5B}"/>
      </w:docPartPr>
      <w:docPartBody>
        <w:p w:rsidR="00056B1A" w:rsidRDefault="004B0DB3" w:rsidP="004B0DB3">
          <w:pPr>
            <w:pStyle w:val="A4075FA6E35B4ED7ABEA44883F5B4361"/>
          </w:pPr>
          <w:r w:rsidRPr="0072412B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0FC"/>
    <w:rsid w:val="00056B1A"/>
    <w:rsid w:val="0010056D"/>
    <w:rsid w:val="001252A2"/>
    <w:rsid w:val="004B0DB3"/>
    <w:rsid w:val="00513F19"/>
    <w:rsid w:val="005F0E9F"/>
    <w:rsid w:val="00621AC6"/>
    <w:rsid w:val="0071326B"/>
    <w:rsid w:val="007530FC"/>
    <w:rsid w:val="007D3AA4"/>
    <w:rsid w:val="00913B24"/>
    <w:rsid w:val="00A22B00"/>
    <w:rsid w:val="00B57F43"/>
    <w:rsid w:val="00BF20BF"/>
    <w:rsid w:val="00E57918"/>
    <w:rsid w:val="00E70D08"/>
    <w:rsid w:val="00EA7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B0DB3"/>
    <w:rPr>
      <w:color w:val="808080"/>
    </w:rPr>
  </w:style>
  <w:style w:type="paragraph" w:customStyle="1" w:styleId="A4412EAF971E4765B937B1C3651713E4">
    <w:name w:val="A4412EAF971E4765B937B1C3651713E4"/>
    <w:rsid w:val="007530FC"/>
  </w:style>
  <w:style w:type="paragraph" w:customStyle="1" w:styleId="9AC01113C002452F94C12808A7441BDE">
    <w:name w:val="9AC01113C002452F94C12808A7441BDE"/>
    <w:rsid w:val="007D3AA4"/>
    <w:rPr>
      <w:kern w:val="2"/>
      <w14:ligatures w14:val="standardContextual"/>
    </w:rPr>
  </w:style>
  <w:style w:type="paragraph" w:customStyle="1" w:styleId="6CFC176B791D490795DB4F612156E15B">
    <w:name w:val="6CFC176B791D490795DB4F612156E15B"/>
    <w:rsid w:val="001252A2"/>
  </w:style>
  <w:style w:type="paragraph" w:customStyle="1" w:styleId="24A3D081E14D4DD8B2F49016ACF2EDB8">
    <w:name w:val="24A3D081E14D4DD8B2F49016ACF2EDB8"/>
    <w:rsid w:val="001252A2"/>
  </w:style>
  <w:style w:type="paragraph" w:customStyle="1" w:styleId="A4075FA6E35B4ED7ABEA44883F5B4361">
    <w:name w:val="A4075FA6E35B4ED7ABEA44883F5B4361"/>
    <w:rsid w:val="004B0DB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 bwMode="auto">
        <a:noFill/>
        <a:ln w="19050">
          <a:solidFill>
            <a:schemeClr val="accent5">
              <a:lumMod val="100000"/>
              <a:lumOff val="0"/>
            </a:schemeClr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noFill/>
            </a14:hiddenFill>
          </a:ext>
        </a:extLst>
      </a:spPr>
      <a:bodyPr/>
      <a:lstStyle/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BSL Vorlage Physik allgemein.dotx</Template>
  <TotalTime>0</TotalTime>
  <Pages>1</Pages>
  <Words>184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Gabriele Hanke-Vogelei</dc:creator>
  <cp:lastModifiedBy>Wenzl, Anna</cp:lastModifiedBy>
  <cp:revision>3</cp:revision>
  <cp:lastPrinted>2014-10-06T10:00:00Z</cp:lastPrinted>
  <dcterms:created xsi:type="dcterms:W3CDTF">2025-09-10T11:50:00Z</dcterms:created>
  <dcterms:modified xsi:type="dcterms:W3CDTF">2026-03-17T11:02:00Z</dcterms:modified>
</cp:coreProperties>
</file>