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EFDB" w14:textId="77777777" w:rsidR="0066582B" w:rsidRDefault="00DA77F3" w:rsidP="0066582B">
      <w:pPr>
        <w:numPr>
          <w:ilvl w:val="0"/>
          <w:numId w:val="0"/>
        </w:numPr>
      </w:pPr>
      <w:r>
        <w:pict w14:anchorId="56E94D81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tbl>
      <w:tblPr>
        <w:tblStyle w:val="Tabellenraster"/>
        <w:tblpPr w:leftFromText="141" w:rightFromText="141" w:vertAnchor="text" w:horzAnchor="margin" w:tblpY="20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44"/>
        <w:gridCol w:w="3260"/>
      </w:tblGrid>
      <w:tr w:rsidR="00D0783C" w:rsidRPr="0061484E" w14:paraId="5F383BBD" w14:textId="77777777" w:rsidTr="00D0783C">
        <w:tc>
          <w:tcPr>
            <w:tcW w:w="3544" w:type="dxa"/>
          </w:tcPr>
          <w:p w14:paraId="5BCA77F4" w14:textId="699284B7" w:rsidR="00D0783C" w:rsidRPr="00D0783C" w:rsidRDefault="00D0783C" w:rsidP="00D0783C">
            <w:pPr>
              <w:numPr>
                <w:ilvl w:val="0"/>
                <w:numId w:val="0"/>
              </w:numPr>
              <w:spacing w:before="120"/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Pr="00D0783C">
              <w:rPr>
                <w:rStyle w:val="Buchtitel"/>
                <w:rFonts w:ascii="Open Sans" w:hAnsi="Open Sans"/>
                <w:b/>
                <w:sz w:val="18"/>
              </w:rPr>
              <w:t>Ankommen</w:t>
            </w:r>
          </w:p>
        </w:tc>
        <w:tc>
          <w:tcPr>
            <w:tcW w:w="3544" w:type="dxa"/>
          </w:tcPr>
          <w:p w14:paraId="0168ABDA" w14:textId="3940D1D8" w:rsidR="00D0783C" w:rsidRPr="0061484E" w:rsidRDefault="000850F3" w:rsidP="00D0783C">
            <w:pPr>
              <w:numPr>
                <w:ilvl w:val="0"/>
                <w:numId w:val="0"/>
              </w:numPr>
              <w:spacing w:before="120"/>
              <w:ind w:right="-233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10"/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0"/>
            <w:r w:rsidR="00D0783C"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Auswählen</w:t>
            </w:r>
          </w:p>
        </w:tc>
        <w:tc>
          <w:tcPr>
            <w:tcW w:w="3260" w:type="dxa"/>
          </w:tcPr>
          <w:p w14:paraId="2795865D" w14:textId="6EF5B60D" w:rsidR="00D0783C" w:rsidRPr="0061484E" w:rsidRDefault="00D0783C" w:rsidP="00D0783C">
            <w:pPr>
              <w:numPr>
                <w:ilvl w:val="0"/>
                <w:numId w:val="0"/>
              </w:numPr>
              <w:spacing w:before="120"/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Planen</w:t>
            </w:r>
          </w:p>
        </w:tc>
      </w:tr>
      <w:tr w:rsidR="00D0783C" w:rsidRPr="0061484E" w14:paraId="47C0E1A2" w14:textId="77777777" w:rsidTr="00D0783C">
        <w:tc>
          <w:tcPr>
            <w:tcW w:w="3544" w:type="dxa"/>
          </w:tcPr>
          <w:p w14:paraId="0B58A3A2" w14:textId="6765E525" w:rsidR="00D0783C" w:rsidRPr="00D0783C" w:rsidRDefault="00D0783C" w:rsidP="00D0783C">
            <w:pPr>
              <w:numPr>
                <w:ilvl w:val="0"/>
                <w:numId w:val="0"/>
              </w:numP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Sammeln</w:t>
            </w:r>
          </w:p>
        </w:tc>
        <w:tc>
          <w:tcPr>
            <w:tcW w:w="3544" w:type="dxa"/>
          </w:tcPr>
          <w:p w14:paraId="628A311A" w14:textId="2ECA58D4" w:rsidR="00D0783C" w:rsidRPr="0061484E" w:rsidRDefault="00D0783C" w:rsidP="00D0783C">
            <w:pPr>
              <w:numPr>
                <w:ilvl w:val="0"/>
                <w:numId w:val="0"/>
              </w:numPr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Bearbeiten</w:t>
            </w:r>
          </w:p>
        </w:tc>
        <w:tc>
          <w:tcPr>
            <w:tcW w:w="3260" w:type="dxa"/>
          </w:tcPr>
          <w:p w14:paraId="6A8A9593" w14:textId="730954F8" w:rsidR="00D0783C" w:rsidRPr="0061484E" w:rsidRDefault="00D0783C" w:rsidP="00D0783C">
            <w:pPr>
              <w:numPr>
                <w:ilvl w:val="0"/>
                <w:numId w:val="0"/>
              </w:numPr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DA77F3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D0783C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Abschließen</w:t>
            </w:r>
          </w:p>
        </w:tc>
      </w:tr>
    </w:tbl>
    <w:p w14:paraId="107C0A62" w14:textId="31312254" w:rsidR="0066582B" w:rsidRDefault="00DA77F3" w:rsidP="0066582B">
      <w:pPr>
        <w:numPr>
          <w:ilvl w:val="0"/>
          <w:numId w:val="0"/>
        </w:numPr>
      </w:pPr>
      <w:r>
        <w:pict w14:anchorId="63543990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28F0FAA8" w14:textId="6E59B5C7" w:rsidR="00D0783C" w:rsidRDefault="00ED5581" w:rsidP="00D0783C">
      <w:pPr>
        <w:pStyle w:val="berschrift2"/>
        <w:numPr>
          <w:ilvl w:val="0"/>
          <w:numId w:val="0"/>
        </w:numPr>
        <w:jc w:val="right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IST-Stand-Analsyse datenbasiert: W</w:t>
      </w:r>
      <w:r w:rsidR="000850F3">
        <w:rPr>
          <w:rFonts w:ascii="Open Sans" w:hAnsi="Open Sans" w:cs="Open Sans"/>
          <w:b/>
          <w:sz w:val="28"/>
          <w:szCs w:val="28"/>
        </w:rPr>
        <w:t>elche Daten können wir nutzen?</w:t>
      </w:r>
    </w:p>
    <w:p w14:paraId="4CD0FB34" w14:textId="4CD22927" w:rsidR="0066582B" w:rsidRPr="0061484E" w:rsidRDefault="00D0783C" w:rsidP="0066582B">
      <w:pPr>
        <w:pStyle w:val="berschrift2"/>
        <w:numPr>
          <w:ilvl w:val="0"/>
          <w:numId w:val="0"/>
        </w:num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Kurzb</w:t>
      </w:r>
      <w:r w:rsidR="0061484E">
        <w:rPr>
          <w:rFonts w:ascii="Open Sans" w:hAnsi="Open Sans" w:cs="Open Sans"/>
          <w:b/>
          <w:sz w:val="28"/>
          <w:szCs w:val="28"/>
        </w:rPr>
        <w:t>eschreibung</w:t>
      </w:r>
    </w:p>
    <w:p w14:paraId="555C7D1B" w14:textId="524F7686" w:rsidR="000850F3" w:rsidRDefault="000850F3" w:rsidP="00771F1F">
      <w:pPr>
        <w:numPr>
          <w:ilvl w:val="0"/>
          <w:numId w:val="0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Um Handlungsfelder zu konkretisieren bzw. Ziele zu definieren, ist es wichtig, nicht aus dem Bauchgefühl heraus zu entscheiden, sondern</w:t>
      </w:r>
      <w:r w:rsidR="003C79C4">
        <w:rPr>
          <w:rFonts w:ascii="Open Sans" w:hAnsi="Open Sans" w:cs="Open Sans"/>
        </w:rPr>
        <w:t xml:space="preserve"> datenbasiert</w:t>
      </w:r>
      <w:r>
        <w:rPr>
          <w:rFonts w:ascii="Open Sans" w:hAnsi="Open Sans" w:cs="Open Sans"/>
        </w:rPr>
        <w:t xml:space="preserve"> begründet vorzugehen. Welche Informationen benötigt man, um ein Ziel zu bestimmen? Welche Daten sind hilfreich? </w:t>
      </w:r>
      <w:r w:rsidR="00771F1F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Das vorliegende Frageraster orientiert sich an den Informationen aus der Handreichung </w:t>
      </w:r>
      <w:hyperlink r:id="rId8" w:tgtFrame="_blank" w:history="1">
        <w:r w:rsidRPr="000850F3">
          <w:rPr>
            <w:rFonts w:ascii="Open Sans" w:hAnsi="Open Sans" w:cs="Open Sans"/>
          </w:rPr>
          <w:t xml:space="preserve">„Data Richness in Schulen unterstützen” (2024) </w:t>
        </w:r>
        <w:r w:rsidR="00737FF4">
          <w:rPr>
            <w:rFonts w:ascii="Open Sans" w:hAnsi="Open Sans" w:cs="Open Sans"/>
          </w:rPr>
          <w:t>und</w:t>
        </w:r>
      </w:hyperlink>
      <w:r w:rsidR="00737FF4">
        <w:rPr>
          <w:rFonts w:ascii="Open Sans" w:hAnsi="Open Sans" w:cs="Open Sans"/>
        </w:rPr>
        <w:t xml:space="preserve"> ist anhand eines Beispiels detailliert ausgearbeitet. Es soll Anregungen liefern, sich auf datenbasiertes Arbeiten einzulassen. </w:t>
      </w:r>
    </w:p>
    <w:p w14:paraId="764C5E17" w14:textId="77777777" w:rsidR="00771F1F" w:rsidRPr="00771F1F" w:rsidRDefault="00771F1F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0"/>
          <w:szCs w:val="20"/>
        </w:rPr>
      </w:pPr>
    </w:p>
    <w:p w14:paraId="19751C7A" w14:textId="10F3DC05" w:rsidR="00D0783C" w:rsidRPr="0061484E" w:rsidRDefault="00D0783C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Zeitfaktor</w:t>
      </w:r>
    </w:p>
    <w:p w14:paraId="2239AB80" w14:textId="3641C7ED" w:rsidR="00D0783C" w:rsidRDefault="000850F3" w:rsidP="00771F1F">
      <w:pPr>
        <w:numPr>
          <w:ilvl w:val="0"/>
          <w:numId w:val="0"/>
        </w:num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Der Zeitfaktor richtet sich danach, wie viele Ziele genauer beleuchtet werden und wie viele Personen in den Prozess involviert sind. </w:t>
      </w:r>
    </w:p>
    <w:p w14:paraId="40BED886" w14:textId="77777777" w:rsidR="00771F1F" w:rsidRPr="00771F1F" w:rsidRDefault="00771F1F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0"/>
          <w:szCs w:val="20"/>
        </w:rPr>
      </w:pPr>
    </w:p>
    <w:p w14:paraId="7EB29E3D" w14:textId="07CC394C" w:rsidR="0001770A" w:rsidRDefault="0001770A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Gruppengröße</w:t>
      </w:r>
    </w:p>
    <w:p w14:paraId="165F7758" w14:textId="77777777" w:rsidR="00737FF4" w:rsidRDefault="000850F3" w:rsidP="00EC4D8D">
      <w:pPr>
        <w:numPr>
          <w:ilvl w:val="0"/>
          <w:numId w:val="0"/>
        </w:numPr>
        <w:spacing w:after="0"/>
        <w:ind w:left="284" w:hanging="284"/>
        <w:rPr>
          <w:rFonts w:ascii="Open Sans" w:hAnsi="Open Sans" w:cs="Open Sans"/>
        </w:rPr>
      </w:pPr>
      <w:r>
        <w:rPr>
          <w:rFonts w:ascii="Open Sans" w:hAnsi="Open Sans" w:cs="Open Sans"/>
        </w:rPr>
        <w:t>Unterschiedliche Zusammensetzung möglich: Schulleitung (SL), SL + Fachschaftsleitung, Fachschaftsleitung + Fachschaft,</w:t>
      </w:r>
    </w:p>
    <w:p w14:paraId="1AC7361B" w14:textId="05FB57AF" w:rsidR="0001770A" w:rsidRPr="00737FF4" w:rsidRDefault="000850F3" w:rsidP="00771F1F">
      <w:pPr>
        <w:numPr>
          <w:ilvl w:val="0"/>
          <w:numId w:val="0"/>
        </w:numPr>
        <w:spacing w:after="0"/>
        <w:ind w:left="284" w:hanging="284"/>
        <w:rPr>
          <w:rFonts w:ascii="Open Sans" w:hAnsi="Open Sans" w:cs="Open Sans"/>
        </w:rPr>
      </w:pPr>
      <w:r>
        <w:rPr>
          <w:rFonts w:ascii="Open Sans" w:hAnsi="Open Sans" w:cs="Open Sans"/>
        </w:rPr>
        <w:t>Arbeitsgruppe Schulentwicklung (AG SE), AG SE + Kollegium …</w:t>
      </w:r>
    </w:p>
    <w:p w14:paraId="13E808EA" w14:textId="77777777" w:rsidR="00771F1F" w:rsidRPr="00771F1F" w:rsidRDefault="00771F1F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0"/>
          <w:szCs w:val="20"/>
        </w:rPr>
      </w:pPr>
    </w:p>
    <w:p w14:paraId="05383326" w14:textId="0C00C090" w:rsidR="00D0783C" w:rsidRPr="0061484E" w:rsidRDefault="00D0783C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8"/>
          <w:szCs w:val="28"/>
        </w:rPr>
      </w:pPr>
      <w:r w:rsidRPr="0061484E">
        <w:rPr>
          <w:rFonts w:ascii="Open Sans" w:hAnsi="Open Sans" w:cs="Open Sans"/>
          <w:b/>
          <w:sz w:val="28"/>
          <w:szCs w:val="28"/>
        </w:rPr>
        <w:t xml:space="preserve">Material </w:t>
      </w:r>
      <w:r w:rsidR="000B1BFC">
        <w:rPr>
          <w:rFonts w:ascii="Open Sans" w:hAnsi="Open Sans" w:cs="Open Sans"/>
          <w:b/>
          <w:sz w:val="28"/>
          <w:szCs w:val="28"/>
        </w:rPr>
        <w:t xml:space="preserve"> </w:t>
      </w:r>
    </w:p>
    <w:p w14:paraId="580EF306" w14:textId="731E092C" w:rsidR="00D0783C" w:rsidRDefault="000850F3" w:rsidP="00771F1F">
      <w:pPr>
        <w:numPr>
          <w:ilvl w:val="0"/>
          <w:numId w:val="0"/>
        </w:numPr>
        <w:spacing w:after="0"/>
        <w:ind w:left="284" w:hanging="284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Vorlage als digitales Arbeitsblatt. </w:t>
      </w:r>
      <w:r w:rsidR="00BF138F">
        <w:rPr>
          <w:rFonts w:ascii="Open Sans" w:hAnsi="Open Sans" w:cs="Open Sans"/>
        </w:rPr>
        <w:t xml:space="preserve">Musterbeispiel mit sehr detaillierten, beispielhaften Angaben. </w:t>
      </w:r>
    </w:p>
    <w:p w14:paraId="7D8E3B18" w14:textId="77777777" w:rsidR="00771F1F" w:rsidRPr="00771F1F" w:rsidRDefault="00771F1F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0"/>
          <w:szCs w:val="20"/>
        </w:rPr>
      </w:pPr>
    </w:p>
    <w:p w14:paraId="398B4D8A" w14:textId="0A230BF4" w:rsidR="00D0783C" w:rsidRDefault="00D0783C" w:rsidP="00771F1F">
      <w:pPr>
        <w:pStyle w:val="berschrift2"/>
        <w:numPr>
          <w:ilvl w:val="0"/>
          <w:numId w:val="0"/>
        </w:numPr>
        <w:spacing w:before="0" w:after="0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Zielsetzung</w:t>
      </w:r>
      <w:r w:rsidR="00457C51">
        <w:rPr>
          <w:rFonts w:ascii="Open Sans" w:hAnsi="Open Sans" w:cs="Open Sans"/>
          <w:b/>
          <w:sz w:val="28"/>
          <w:szCs w:val="28"/>
        </w:rPr>
        <w:t>en</w:t>
      </w:r>
    </w:p>
    <w:p w14:paraId="7E9891EF" w14:textId="3D5A4EF8" w:rsidR="00457C51" w:rsidRDefault="00457C51" w:rsidP="00457C51">
      <w:pPr>
        <w:pStyle w:val="Listenabsatz"/>
        <w:numPr>
          <w:ilvl w:val="0"/>
          <w:numId w:val="40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Eine Zielsetzung auf datenbasierter Grundlage genauer analysieren, um daraus passende Maßnahmen ableiten zu können.</w:t>
      </w:r>
    </w:p>
    <w:p w14:paraId="45B41FA9" w14:textId="6AE81E22" w:rsidR="00771F1F" w:rsidRPr="00771F1F" w:rsidRDefault="00457C51" w:rsidP="00771F1F">
      <w:pPr>
        <w:pStyle w:val="Listenabsatz"/>
        <w:numPr>
          <w:ilvl w:val="0"/>
          <w:numId w:val="40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Aus Handlungsfeldern passende smarte Ziele formulieren auf datenbasierter Grundlage.</w:t>
      </w:r>
    </w:p>
    <w:p w14:paraId="6280E64A" w14:textId="6AC293FC" w:rsidR="0066582B" w:rsidRDefault="0061484E" w:rsidP="00EC4D8D">
      <w:pPr>
        <w:pStyle w:val="berschrift2"/>
        <w:numPr>
          <w:ilvl w:val="0"/>
          <w:numId w:val="0"/>
        </w:numPr>
        <w:spacing w:before="0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Ablauf</w:t>
      </w:r>
    </w:p>
    <w:p w14:paraId="7481FB2A" w14:textId="5EB7431A" w:rsidR="00457C51" w:rsidRDefault="00457C51" w:rsidP="00771F1F">
      <w:pPr>
        <w:numPr>
          <w:ilvl w:val="0"/>
          <w:numId w:val="0"/>
        </w:numPr>
        <w:ind w:left="284" w:hanging="284"/>
      </w:pPr>
      <w:r>
        <w:t>Variante 1</w:t>
      </w:r>
    </w:p>
    <w:p w14:paraId="01E3E7E2" w14:textId="77777777" w:rsidR="00457C51" w:rsidRDefault="00457C51" w:rsidP="00457C51">
      <w:pPr>
        <w:pStyle w:val="Listenabsatz"/>
        <w:numPr>
          <w:ilvl w:val="0"/>
          <w:numId w:val="30"/>
        </w:numPr>
      </w:pPr>
      <w:r>
        <w:t>Identifizierung eines Handlungsfeldes (IST-Standsanalyse)</w:t>
      </w:r>
    </w:p>
    <w:p w14:paraId="79FDF7B9" w14:textId="5FDD69F8" w:rsidR="00457C51" w:rsidRDefault="00457C51" w:rsidP="00457C51">
      <w:pPr>
        <w:pStyle w:val="Listenabsatz"/>
        <w:numPr>
          <w:ilvl w:val="0"/>
          <w:numId w:val="30"/>
        </w:numPr>
      </w:pPr>
      <w:r>
        <w:t>Zum Handlungsfeld passende Datenbasis schaffen – d. h. Datenbestand sichten, ergänzen; Daten analysieren; Daten interpretieren; Zielsetzung entwickeln</w:t>
      </w:r>
    </w:p>
    <w:p w14:paraId="04B3188D" w14:textId="6712F38F" w:rsidR="00457C51" w:rsidRDefault="00457C51" w:rsidP="00457C51">
      <w:pPr>
        <w:pStyle w:val="Listenabsatz"/>
        <w:numPr>
          <w:ilvl w:val="0"/>
          <w:numId w:val="30"/>
        </w:numPr>
      </w:pPr>
      <w:r>
        <w:t>Ausgefülltes Formular mit zuständigem Personenkreis besprechen (ggf. Ergänzung/Verbesserung)</w:t>
      </w:r>
    </w:p>
    <w:p w14:paraId="539BC981" w14:textId="2F62EF1C" w:rsidR="00457C51" w:rsidRDefault="00457C51" w:rsidP="00457C51">
      <w:pPr>
        <w:pStyle w:val="Listenabsatz"/>
        <w:numPr>
          <w:ilvl w:val="0"/>
          <w:numId w:val="30"/>
        </w:numPr>
      </w:pPr>
      <w:r>
        <w:t>Passende Maßnahmen ableiten, Indikatoren benennen</w:t>
      </w:r>
    </w:p>
    <w:p w14:paraId="48145ADB" w14:textId="3455BF76" w:rsidR="00457C51" w:rsidRPr="00771F1F" w:rsidRDefault="00457C51" w:rsidP="00771F1F">
      <w:pPr>
        <w:pStyle w:val="Listenabsatz"/>
        <w:numPr>
          <w:ilvl w:val="0"/>
          <w:numId w:val="30"/>
        </w:numPr>
      </w:pPr>
      <w:r>
        <w:t>Umsetzung der Ziele/Maßnahmen</w:t>
      </w:r>
    </w:p>
    <w:p w14:paraId="66E31CEB" w14:textId="3AAB7514" w:rsidR="00457C51" w:rsidRPr="00457C51" w:rsidRDefault="00457C51" w:rsidP="00771F1F">
      <w:pPr>
        <w:numPr>
          <w:ilvl w:val="0"/>
          <w:numId w:val="0"/>
        </w:numPr>
        <w:ind w:left="284" w:hanging="284"/>
      </w:pPr>
      <w:r>
        <w:t>Variante 2</w:t>
      </w:r>
    </w:p>
    <w:p w14:paraId="7592EC32" w14:textId="273F1E71" w:rsidR="00C50691" w:rsidRDefault="005F440E" w:rsidP="000850F3">
      <w:pPr>
        <w:pStyle w:val="Listenabsatz"/>
        <w:numPr>
          <w:ilvl w:val="0"/>
          <w:numId w:val="30"/>
        </w:numPr>
      </w:pPr>
      <w:r>
        <w:t xml:space="preserve">Identifizierung </w:t>
      </w:r>
      <w:r w:rsidR="00771F1F">
        <w:t>von</w:t>
      </w:r>
      <w:r>
        <w:t xml:space="preserve"> Handlungsfelde</w:t>
      </w:r>
      <w:r w:rsidR="00771F1F">
        <w:t>rn</w:t>
      </w:r>
      <w:r>
        <w:t xml:space="preserve"> (IST-Stand</w:t>
      </w:r>
      <w:r w:rsidR="00771F1F">
        <w:t>-A</w:t>
      </w:r>
      <w:r>
        <w:t>nalyse</w:t>
      </w:r>
      <w:r w:rsidR="00771F1F">
        <w:t>, z.B. SWOT-Analyse, interne Evaluation mit BETSIE etc.</w:t>
      </w:r>
      <w:r>
        <w:t>)</w:t>
      </w:r>
    </w:p>
    <w:p w14:paraId="2B1CB9C7" w14:textId="013BA23D" w:rsidR="000850F3" w:rsidRDefault="000850F3" w:rsidP="000850F3">
      <w:pPr>
        <w:pStyle w:val="Listenabsatz"/>
        <w:numPr>
          <w:ilvl w:val="0"/>
          <w:numId w:val="30"/>
        </w:numPr>
      </w:pPr>
      <w:r>
        <w:t xml:space="preserve">Formulierung </w:t>
      </w:r>
      <w:r w:rsidR="00771F1F">
        <w:t>von</w:t>
      </w:r>
      <w:r>
        <w:t xml:space="preserve"> </w:t>
      </w:r>
      <w:r w:rsidR="00771F1F">
        <w:t>smarten Zielen</w:t>
      </w:r>
    </w:p>
    <w:p w14:paraId="0CD42166" w14:textId="5C37C38C" w:rsidR="000850F3" w:rsidRDefault="00771F1F" w:rsidP="000850F3">
      <w:pPr>
        <w:pStyle w:val="Listenabsatz"/>
        <w:numPr>
          <w:ilvl w:val="0"/>
          <w:numId w:val="30"/>
        </w:numPr>
      </w:pPr>
      <w:r>
        <w:t xml:space="preserve">Datenbasierte Reflexion zu einem der Ziele anhand von </w:t>
      </w:r>
      <w:r w:rsidR="000850F3">
        <w:t xml:space="preserve">Leitfragen </w:t>
      </w:r>
      <w:r>
        <w:t xml:space="preserve">unter Berücksichtigung der jeweiligen Perspektive </w:t>
      </w:r>
      <w:r w:rsidR="000850F3">
        <w:t>(siehe Tabelle)</w:t>
      </w:r>
    </w:p>
    <w:p w14:paraId="42E9C2EE" w14:textId="0D51311C" w:rsidR="000850F3" w:rsidRDefault="000850F3" w:rsidP="000850F3">
      <w:pPr>
        <w:pStyle w:val="Listenabsatz"/>
        <w:numPr>
          <w:ilvl w:val="0"/>
          <w:numId w:val="30"/>
        </w:numPr>
      </w:pPr>
      <w:r>
        <w:t xml:space="preserve">Ausgefülltes Formular mit </w:t>
      </w:r>
      <w:r w:rsidR="00771F1F">
        <w:t xml:space="preserve">zuständigem </w:t>
      </w:r>
      <w:r>
        <w:t>Personenkreis besprechen</w:t>
      </w:r>
      <w:r w:rsidR="00771F1F">
        <w:t xml:space="preserve"> </w:t>
      </w:r>
      <w:r w:rsidR="00465864">
        <w:t>(ggf. Ergänzung/Verbesserung)</w:t>
      </w:r>
    </w:p>
    <w:p w14:paraId="7B9BA3B7" w14:textId="527D1E7F" w:rsidR="00771F1F" w:rsidRDefault="00771F1F" w:rsidP="00771F1F">
      <w:pPr>
        <w:pStyle w:val="Listenabsatz"/>
        <w:numPr>
          <w:ilvl w:val="0"/>
          <w:numId w:val="30"/>
        </w:numPr>
      </w:pPr>
      <w:r>
        <w:t>Ggf. Zielformulierung nachjustieren, passende Maßnahmen ableiten, Indikatoren benennen</w:t>
      </w:r>
    </w:p>
    <w:p w14:paraId="37C7A652" w14:textId="77777777" w:rsidR="00771F1F" w:rsidRDefault="00771F1F" w:rsidP="00771F1F">
      <w:pPr>
        <w:pStyle w:val="Listenabsatz"/>
        <w:numPr>
          <w:ilvl w:val="0"/>
          <w:numId w:val="30"/>
        </w:numPr>
      </w:pPr>
      <w:r>
        <w:t>Umsetzung des Ziels/der Maßnahmen</w:t>
      </w:r>
    </w:p>
    <w:p w14:paraId="29ACE85D" w14:textId="1271EE17" w:rsidR="0066582B" w:rsidRPr="00771F1F" w:rsidRDefault="0066582B" w:rsidP="00771F1F">
      <w:pPr>
        <w:numPr>
          <w:ilvl w:val="0"/>
          <w:numId w:val="0"/>
        </w:numPr>
        <w:ind w:left="284" w:hanging="284"/>
      </w:pPr>
      <w:r w:rsidRPr="00771F1F">
        <w:rPr>
          <w:rFonts w:ascii="Open Sans" w:hAnsi="Open Sans" w:cs="Open Sans"/>
          <w:b/>
          <w:sz w:val="28"/>
          <w:szCs w:val="28"/>
        </w:rPr>
        <w:t>Weiterführende Links</w:t>
      </w:r>
      <w:r w:rsidR="00D0783C" w:rsidRPr="00771F1F">
        <w:rPr>
          <w:rFonts w:ascii="Open Sans" w:hAnsi="Open Sans" w:cs="Open Sans"/>
          <w:b/>
          <w:sz w:val="28"/>
          <w:szCs w:val="28"/>
        </w:rPr>
        <w:t>/Literatur</w:t>
      </w:r>
    </w:p>
    <w:p w14:paraId="0B96D1E1" w14:textId="69A4D743" w:rsidR="00465864" w:rsidRPr="00EC4D8D" w:rsidRDefault="00DA77F3" w:rsidP="00771F1F">
      <w:pPr>
        <w:numPr>
          <w:ilvl w:val="0"/>
          <w:numId w:val="0"/>
        </w:numPr>
        <w:rPr>
          <w:rStyle w:val="Hyperlink"/>
          <w:rFonts w:ascii="Open Sans" w:hAnsi="Open Sans" w:cs="Open Sans"/>
          <w:sz w:val="16"/>
          <w:szCs w:val="16"/>
        </w:rPr>
      </w:pPr>
      <w:hyperlink r:id="rId9" w:history="1">
        <w:r w:rsidR="0061484E" w:rsidRPr="00EC4D8D">
          <w:rPr>
            <w:rStyle w:val="Hyperlink"/>
            <w:rFonts w:ascii="Open Sans" w:hAnsi="Open Sans" w:cs="Open Sans"/>
            <w:sz w:val="16"/>
            <w:szCs w:val="16"/>
          </w:rPr>
          <w:t>www.schulentwicklung.bayern.de</w:t>
        </w:r>
      </w:hyperlink>
      <w:r w:rsidR="00771F1F">
        <w:rPr>
          <w:rStyle w:val="Hyperlink"/>
          <w:rFonts w:ascii="Open Sans" w:hAnsi="Open Sans" w:cs="Open Sans"/>
          <w:sz w:val="16"/>
          <w:szCs w:val="16"/>
        </w:rPr>
        <w:t>;</w:t>
      </w:r>
      <w:hyperlink r:id="rId10" w:tgtFrame="_blank" w:history="1">
        <w:r>
          <w:rPr>
            <w:rFonts w:ascii="Open Sans" w:hAnsi="Open Sans" w:cs="Open Sans"/>
            <w:sz w:val="16"/>
            <w:szCs w:val="16"/>
          </w:rPr>
          <w:t xml:space="preserve"> Das Musterbeispiel wurde ausgearbeitet in Anlehnung an: „</w:t>
        </w:r>
        <w:r w:rsidR="000B1BFC" w:rsidRPr="00EC4D8D">
          <w:rPr>
            <w:rFonts w:ascii="Open Sans" w:hAnsi="Open Sans" w:cs="Open Sans"/>
            <w:sz w:val="16"/>
            <w:szCs w:val="16"/>
          </w:rPr>
          <w:t>Data Richness in Schulen unterstützen” (2024) , Handreichung</w:t>
        </w:r>
      </w:hyperlink>
      <w:r w:rsidR="000B1BFC" w:rsidRPr="00EC4D8D">
        <w:rPr>
          <w:rFonts w:ascii="Open Sans" w:hAnsi="Open Sans" w:cs="Open Sans"/>
          <w:sz w:val="16"/>
          <w:szCs w:val="16"/>
        </w:rPr>
        <w:t xml:space="preserve"> mit Anregungen für Schulen; Herausgeber: Technische Universität Dortmund FK 12, IADS, Arbeitsgruppe Klein.</w:t>
      </w:r>
      <w:r w:rsidR="000B1BFC" w:rsidRPr="00EC4D8D">
        <w:rPr>
          <w:rStyle w:val="Hyperlink"/>
          <w:rFonts w:ascii="Open Sans" w:hAnsi="Open Sans" w:cs="Open Sans"/>
          <w:sz w:val="16"/>
          <w:szCs w:val="16"/>
        </w:rPr>
        <w:t xml:space="preserve"> </w:t>
      </w:r>
      <w:r w:rsidR="00465864" w:rsidRPr="00EC4D8D">
        <w:rPr>
          <w:rStyle w:val="Hyperlink"/>
          <w:rFonts w:ascii="Open Sans" w:hAnsi="Open Sans" w:cs="Open Sans"/>
          <w:sz w:val="16"/>
          <w:szCs w:val="16"/>
        </w:rPr>
        <w:br w:type="page"/>
      </w:r>
    </w:p>
    <w:p w14:paraId="1B275FDD" w14:textId="53C91806" w:rsidR="0061484E" w:rsidRDefault="00EC4D8D" w:rsidP="0066582B">
      <w:pPr>
        <w:numPr>
          <w:ilvl w:val="0"/>
          <w:numId w:val="0"/>
        </w:numPr>
        <w:rPr>
          <w:rFonts w:ascii="Open Sans" w:eastAsia="Times New Roman" w:hAnsi="Open Sans" w:cs="Open Sans"/>
          <w:b/>
          <w:sz w:val="28"/>
          <w:szCs w:val="28"/>
        </w:rPr>
      </w:pPr>
      <w:r w:rsidRPr="00EC4D8D">
        <w:rPr>
          <w:rFonts w:ascii="Open Sans" w:eastAsia="Times New Roman" w:hAnsi="Open Sans" w:cs="Open Sans"/>
          <w:b/>
          <w:sz w:val="28"/>
          <w:szCs w:val="28"/>
        </w:rPr>
        <w:lastRenderedPageBreak/>
        <w:t xml:space="preserve">Musterbeispiel mit sehr detaillierten Datenmöglichkeiten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4082"/>
      </w:tblGrid>
      <w:tr w:rsidR="00C50691" w14:paraId="74EEE090" w14:textId="77777777" w:rsidTr="00AF76AF">
        <w:tc>
          <w:tcPr>
            <w:tcW w:w="10456" w:type="dxa"/>
            <w:gridSpan w:val="3"/>
          </w:tcPr>
          <w:p w14:paraId="6B3E9C3B" w14:textId="6494019E" w:rsidR="005F440E" w:rsidRPr="00771F1F" w:rsidRDefault="005F440E" w:rsidP="00465864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5F440E">
              <w:rPr>
                <w:rFonts w:ascii="Open Sans" w:hAnsi="Open Sans" w:cs="Open Sans"/>
                <w:b/>
              </w:rPr>
              <w:t xml:space="preserve">Identifizierung </w:t>
            </w:r>
            <w:r w:rsidR="00771F1F">
              <w:rPr>
                <w:rFonts w:ascii="Open Sans" w:hAnsi="Open Sans" w:cs="Open Sans"/>
                <w:b/>
              </w:rPr>
              <w:t>des</w:t>
            </w:r>
            <w:r w:rsidRPr="005F440E">
              <w:rPr>
                <w:rFonts w:ascii="Open Sans" w:hAnsi="Open Sans" w:cs="Open Sans"/>
                <w:b/>
              </w:rPr>
              <w:t xml:space="preserve"> Handlungsfelde</w:t>
            </w:r>
            <w:r w:rsidR="00771F1F">
              <w:rPr>
                <w:rFonts w:ascii="Open Sans" w:hAnsi="Open Sans" w:cs="Open Sans"/>
                <w:b/>
              </w:rPr>
              <w:t>s</w:t>
            </w: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</w:t>
            </w:r>
            <w:r w:rsidRPr="005F440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(Ist-Stand</w:t>
            </w:r>
            <w:r w:rsidR="00771F1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-A</w:t>
            </w:r>
            <w:r w:rsidRPr="005F440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nalyse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)</w:t>
            </w:r>
            <w:r w:rsidR="00771F1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: </w:t>
            </w:r>
            <w:r w:rsidR="00F309F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Personalentwicklung (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Fortbildungsplanung</w:t>
            </w:r>
            <w:r w:rsidR="00F309F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)</w:t>
            </w:r>
            <w:r w:rsidR="00771F1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/Unterrichtsentwicklung</w:t>
            </w:r>
            <w:r w:rsidRPr="005F440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399DC72D" w14:textId="475719FD" w:rsidR="005F440E" w:rsidRPr="00ED5581" w:rsidRDefault="00C50691" w:rsidP="00465864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</w:pPr>
            <w:r w:rsidRPr="005F440E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>Frage:</w:t>
            </w:r>
            <w:r w:rsidR="00ED5581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="00F309F1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>Wie gestalten wir eine unterstützende Fortbildungsplanung</w:t>
            </w:r>
            <w:r w:rsidR="00ED5581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 xml:space="preserve"> bzgl. der Unterrichtsentwicklung</w:t>
            </w:r>
            <w:r w:rsidR="00771F1F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 xml:space="preserve"> (auf konkreten Bereich ausrichten – BNE; Digitalität …)</w:t>
            </w:r>
            <w:r w:rsidR="00F309F1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>?</w:t>
            </w:r>
          </w:p>
        </w:tc>
      </w:tr>
      <w:tr w:rsidR="00465864" w14:paraId="2AAE3E1A" w14:textId="77777777" w:rsidTr="00AF76AF">
        <w:tc>
          <w:tcPr>
            <w:tcW w:w="10456" w:type="dxa"/>
            <w:gridSpan w:val="3"/>
          </w:tcPr>
          <w:p w14:paraId="0739FE7F" w14:textId="5ABC4BE8" w:rsidR="00465864" w:rsidRDefault="00465864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  <w:r w:rsidRPr="00465864">
              <w:rPr>
                <w:rFonts w:ascii="Open Sans" w:hAnsi="Open Sans" w:cs="Open Sans"/>
                <w:b/>
              </w:rPr>
              <w:t>SMARTES Ziel</w:t>
            </w:r>
            <w:r>
              <w:rPr>
                <w:rFonts w:ascii="Open Sans" w:hAnsi="Open Sans" w:cs="Open Sans"/>
              </w:rPr>
              <w:t xml:space="preserve"> (mit Bezug zum Bayerischen Qualitätstableau): </w:t>
            </w:r>
          </w:p>
          <w:p w14:paraId="345A58E4" w14:textId="01689132" w:rsidR="00465864" w:rsidRDefault="00465864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  <w:i/>
              </w:rPr>
            </w:pPr>
            <w:r w:rsidRPr="00465864">
              <w:rPr>
                <w:rFonts w:ascii="Open Sans" w:hAnsi="Open Sans" w:cs="Open Sans"/>
                <w:i/>
              </w:rPr>
              <w:t>An unserer Schule existiert zum SJ-Ende 2025/26 eine systematische Fortbildungsplanung</w:t>
            </w:r>
            <w:r w:rsidR="00ED5581">
              <w:rPr>
                <w:rFonts w:ascii="Open Sans" w:hAnsi="Open Sans" w:cs="Open Sans"/>
                <w:i/>
              </w:rPr>
              <w:t xml:space="preserve"> in Bezug auf </w:t>
            </w:r>
            <w:r w:rsidR="00851145">
              <w:rPr>
                <w:rFonts w:ascii="Open Sans" w:hAnsi="Open Sans" w:cs="Open Sans"/>
                <w:i/>
              </w:rPr>
              <w:t xml:space="preserve">eine (z. B. an einer BNE ausgerichteten) </w:t>
            </w:r>
            <w:r w:rsidR="00ED5581">
              <w:rPr>
                <w:rFonts w:ascii="Open Sans" w:hAnsi="Open Sans" w:cs="Open Sans"/>
                <w:i/>
              </w:rPr>
              <w:t>Unterrichtsentwicklung</w:t>
            </w:r>
            <w:r w:rsidRPr="00465864">
              <w:rPr>
                <w:rFonts w:ascii="Open Sans" w:hAnsi="Open Sans" w:cs="Open Sans"/>
                <w:i/>
              </w:rPr>
              <w:t xml:space="preserve">. </w:t>
            </w:r>
          </w:p>
          <w:p w14:paraId="63400936" w14:textId="3E925E5C" w:rsidR="00465864" w:rsidRPr="00ED5581" w:rsidRDefault="00665305" w:rsidP="00ED5581">
            <w:pPr>
              <w:numPr>
                <w:ilvl w:val="0"/>
                <w:numId w:val="0"/>
              </w:numPr>
              <w:rPr>
                <w:rFonts w:ascii="Open Sans" w:hAnsi="Open Sans" w:cs="Open Sans"/>
                <w:color w:val="5B9BD5" w:themeColor="accent5"/>
              </w:rPr>
            </w:pPr>
            <w:r w:rsidRPr="00665305">
              <w:rPr>
                <w:rFonts w:ascii="Open Sans" w:hAnsi="Open Sans" w:cs="Open Sans"/>
                <w:color w:val="5B9BD5" w:themeColor="accent5"/>
              </w:rPr>
              <w:t>In Anleh</w:t>
            </w:r>
            <w:r w:rsidR="00851145">
              <w:rPr>
                <w:rFonts w:ascii="Open Sans" w:hAnsi="Open Sans" w:cs="Open Sans"/>
                <w:color w:val="5B9BD5" w:themeColor="accent5"/>
              </w:rPr>
              <w:t>n</w:t>
            </w:r>
            <w:r w:rsidRPr="00665305">
              <w:rPr>
                <w:rFonts w:ascii="Open Sans" w:hAnsi="Open Sans" w:cs="Open Sans"/>
                <w:color w:val="5B9BD5" w:themeColor="accent5"/>
              </w:rPr>
              <w:t xml:space="preserve">ung an QT: D </w:t>
            </w:r>
            <w:r w:rsidR="00851145">
              <w:rPr>
                <w:rFonts w:ascii="Open Sans" w:hAnsi="Open Sans" w:cs="Open Sans"/>
                <w:color w:val="5B9BD5" w:themeColor="accent5"/>
              </w:rPr>
              <w:t xml:space="preserve">2.2 und </w:t>
            </w:r>
            <w:r w:rsidRPr="00665305">
              <w:rPr>
                <w:rFonts w:ascii="Open Sans" w:hAnsi="Open Sans" w:cs="Open Sans"/>
                <w:color w:val="5B9BD5" w:themeColor="accent5"/>
              </w:rPr>
              <w:t>2.3.</w:t>
            </w:r>
          </w:p>
        </w:tc>
      </w:tr>
      <w:tr w:rsidR="00465864" w14:paraId="35B086BA" w14:textId="77777777" w:rsidTr="00DE22D2">
        <w:tc>
          <w:tcPr>
            <w:tcW w:w="10456" w:type="dxa"/>
            <w:gridSpan w:val="3"/>
          </w:tcPr>
          <w:p w14:paraId="726A214C" w14:textId="55AEF74F" w:rsidR="00465864" w:rsidRDefault="00465864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  <w:i/>
              </w:rPr>
            </w:pPr>
            <w:r w:rsidRPr="00465864">
              <w:rPr>
                <w:rFonts w:ascii="Open Sans" w:hAnsi="Open Sans" w:cs="Open Sans"/>
                <w:b/>
              </w:rPr>
              <w:t xml:space="preserve">Perspektive </w:t>
            </w:r>
            <w:r>
              <w:rPr>
                <w:rFonts w:ascii="Open Sans" w:hAnsi="Open Sans" w:cs="Open Sans"/>
              </w:rPr>
              <w:t>(aus welcher Perspektive ist das Ziel formuliert</w:t>
            </w:r>
            <w:r w:rsidR="00851145">
              <w:rPr>
                <w:rFonts w:ascii="Open Sans" w:hAnsi="Open Sans" w:cs="Open Sans"/>
              </w:rPr>
              <w:t xml:space="preserve"> – je nach Schulart</w:t>
            </w:r>
            <w:r>
              <w:rPr>
                <w:rFonts w:ascii="Open Sans" w:hAnsi="Open Sans" w:cs="Open Sans"/>
              </w:rPr>
              <w:t xml:space="preserve">): </w:t>
            </w:r>
            <w:r w:rsidRPr="00465864">
              <w:rPr>
                <w:rFonts w:ascii="Open Sans" w:hAnsi="Open Sans" w:cs="Open Sans"/>
                <w:i/>
              </w:rPr>
              <w:t xml:space="preserve">Schulleitung, </w:t>
            </w:r>
            <w:r w:rsidR="00851145">
              <w:rPr>
                <w:rFonts w:ascii="Open Sans" w:hAnsi="Open Sans" w:cs="Open Sans"/>
                <w:i/>
              </w:rPr>
              <w:t xml:space="preserve">erweiterte Schulleitung, </w:t>
            </w:r>
            <w:r w:rsidRPr="00465864">
              <w:rPr>
                <w:rFonts w:ascii="Open Sans" w:hAnsi="Open Sans" w:cs="Open Sans"/>
                <w:i/>
              </w:rPr>
              <w:t>Fachschafts</w:t>
            </w:r>
            <w:r w:rsidR="00851145">
              <w:rPr>
                <w:rFonts w:ascii="Open Sans" w:hAnsi="Open Sans" w:cs="Open Sans"/>
                <w:i/>
              </w:rPr>
              <w:t>- bzw. Abteilungs</w:t>
            </w:r>
            <w:r w:rsidRPr="00465864">
              <w:rPr>
                <w:rFonts w:ascii="Open Sans" w:hAnsi="Open Sans" w:cs="Open Sans"/>
                <w:i/>
              </w:rPr>
              <w:t>leitungen</w:t>
            </w:r>
            <w:r w:rsidR="00851145">
              <w:rPr>
                <w:rFonts w:ascii="Open Sans" w:hAnsi="Open Sans" w:cs="Open Sans"/>
                <w:i/>
              </w:rPr>
              <w:t xml:space="preserve">, </w:t>
            </w:r>
            <w:r w:rsidRPr="00465864">
              <w:rPr>
                <w:rFonts w:ascii="Open Sans" w:hAnsi="Open Sans" w:cs="Open Sans"/>
                <w:i/>
              </w:rPr>
              <w:t>Kollegium</w:t>
            </w:r>
          </w:p>
          <w:p w14:paraId="283D4983" w14:textId="23D405AF" w:rsidR="00665305" w:rsidRPr="00CB6122" w:rsidRDefault="00665305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  <w:color w:val="5B9BD5" w:themeColor="accent5"/>
              </w:rPr>
            </w:pPr>
            <w:r w:rsidRPr="00CB6122">
              <w:rPr>
                <w:rFonts w:ascii="Open Sans" w:hAnsi="Open Sans" w:cs="Open Sans"/>
                <w:color w:val="5B9BD5" w:themeColor="accent5"/>
              </w:rPr>
              <w:t>Schulleitung</w:t>
            </w:r>
            <w:r w:rsidR="00851145">
              <w:rPr>
                <w:rFonts w:ascii="Open Sans" w:hAnsi="Open Sans" w:cs="Open Sans"/>
                <w:color w:val="5B9BD5" w:themeColor="accent5"/>
              </w:rPr>
              <w:t>/erweiterte Schulleitung</w:t>
            </w:r>
            <w:r w:rsidRPr="00CB6122">
              <w:rPr>
                <w:rFonts w:ascii="Open Sans" w:hAnsi="Open Sans" w:cs="Open Sans"/>
                <w:color w:val="5B9BD5" w:themeColor="accent5"/>
              </w:rPr>
              <w:t>: Systematische Fortbildungsaktivitäten insta</w:t>
            </w:r>
            <w:r w:rsidR="00CB6122" w:rsidRPr="00CB6122">
              <w:rPr>
                <w:rFonts w:ascii="Open Sans" w:hAnsi="Open Sans" w:cs="Open Sans"/>
                <w:color w:val="5B9BD5" w:themeColor="accent5"/>
              </w:rPr>
              <w:t>l</w:t>
            </w:r>
            <w:r w:rsidRPr="00CB6122">
              <w:rPr>
                <w:rFonts w:ascii="Open Sans" w:hAnsi="Open Sans" w:cs="Open Sans"/>
                <w:color w:val="5B9BD5" w:themeColor="accent5"/>
              </w:rPr>
              <w:t>lieren</w:t>
            </w:r>
            <w:r w:rsidR="00ED5581">
              <w:rPr>
                <w:rFonts w:ascii="Open Sans" w:hAnsi="Open Sans" w:cs="Open Sans"/>
                <w:color w:val="5B9BD5" w:themeColor="accent5"/>
              </w:rPr>
              <w:t>; Bezug zwischen Fortbildungsplanung und Unterrichtsentwicklung</w:t>
            </w:r>
          </w:p>
          <w:p w14:paraId="74F6A8A4" w14:textId="4656A395" w:rsidR="00665305" w:rsidRPr="00665305" w:rsidRDefault="00851145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color w:val="5B9BD5" w:themeColor="accent5"/>
              </w:rPr>
              <w:t>Fachschaftsleitungen/Kollegium</w:t>
            </w:r>
            <w:r w:rsidR="00665305" w:rsidRPr="00CB6122">
              <w:rPr>
                <w:rFonts w:ascii="Open Sans" w:hAnsi="Open Sans" w:cs="Open Sans"/>
                <w:color w:val="5B9BD5" w:themeColor="accent5"/>
              </w:rPr>
              <w:t xml:space="preserve">: </w:t>
            </w:r>
            <w:r w:rsidR="00ED5581">
              <w:rPr>
                <w:rFonts w:ascii="Open Sans" w:hAnsi="Open Sans" w:cs="Open Sans"/>
                <w:color w:val="5B9BD5" w:themeColor="accent5"/>
              </w:rPr>
              <w:t>Weiterentwicklung des Unterrichts durch gezielte Fortbildungsaktivitäten</w:t>
            </w:r>
          </w:p>
        </w:tc>
      </w:tr>
      <w:tr w:rsidR="00465864" w14:paraId="74ADF823" w14:textId="4941FC21" w:rsidTr="00465864">
        <w:tc>
          <w:tcPr>
            <w:tcW w:w="2830" w:type="dxa"/>
          </w:tcPr>
          <w:p w14:paraId="59A6F265" w14:textId="77777777" w:rsidR="00465864" w:rsidRPr="00465864" w:rsidRDefault="00465864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</w:p>
        </w:tc>
        <w:tc>
          <w:tcPr>
            <w:tcW w:w="3544" w:type="dxa"/>
          </w:tcPr>
          <w:p w14:paraId="1B0C0D98" w14:textId="65B20381" w:rsidR="00465864" w:rsidRPr="00465864" w:rsidRDefault="00465864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Welche Informationen benötige ich, benötigen wir?</w:t>
            </w:r>
            <w:r w:rsidR="00FD3243">
              <w:rPr>
                <w:rFonts w:ascii="Open Sans" w:hAnsi="Open Sans" w:cs="Open Sans"/>
                <w:b/>
              </w:rPr>
              <w:t xml:space="preserve"> </w:t>
            </w:r>
            <w:r w:rsidR="00FD3243" w:rsidRPr="00FD3243">
              <w:rPr>
                <w:rFonts w:ascii="Open Sans" w:hAnsi="Open Sans" w:cs="Open Sans"/>
              </w:rPr>
              <w:t>(mögliche Fragestellungen)</w:t>
            </w:r>
          </w:p>
        </w:tc>
        <w:tc>
          <w:tcPr>
            <w:tcW w:w="4082" w:type="dxa"/>
          </w:tcPr>
          <w:p w14:paraId="3F0997AA" w14:textId="77777777" w:rsidR="00465864" w:rsidRDefault="00465864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Welche Daten sind hilfreich?</w:t>
            </w:r>
          </w:p>
          <w:p w14:paraId="03724732" w14:textId="3AFEADBF" w:rsidR="00FD3243" w:rsidRPr="00FD3243" w:rsidRDefault="00FD3243" w:rsidP="00465864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  <w:r w:rsidRPr="00FD3243">
              <w:rPr>
                <w:rFonts w:ascii="Open Sans" w:hAnsi="Open Sans" w:cs="Open Sans"/>
              </w:rPr>
              <w:t>(mögliche Datenquellen)</w:t>
            </w:r>
          </w:p>
        </w:tc>
      </w:tr>
      <w:tr w:rsidR="00465864" w:rsidRPr="00465864" w14:paraId="613D2EC5" w14:textId="77777777" w:rsidTr="00465864">
        <w:tc>
          <w:tcPr>
            <w:tcW w:w="2830" w:type="dxa"/>
          </w:tcPr>
          <w:p w14:paraId="502D5DD1" w14:textId="68D3164C" w:rsidR="00465864" w:rsidRPr="00465864" w:rsidRDefault="00465864" w:rsidP="00465864">
            <w:pPr>
              <w:pStyle w:val="cvgsua"/>
              <w:spacing w:before="120" w:beforeAutospacing="0" w:after="120" w:afterAutospacing="0"/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</w:pPr>
            <w:r w:rsidRPr="00465864"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  <w:t>Ziel</w:t>
            </w:r>
            <w:r w:rsidR="00851145"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  <w:t>setzung reflektieren</w:t>
            </w:r>
            <w:r w:rsidRPr="00465864"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  <w:t>/</w:t>
            </w:r>
            <w:r w:rsidR="00851145"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  <w:t xml:space="preserve"> </w:t>
            </w:r>
            <w:r w:rsidRPr="00465864"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  <w:t>Herausforderung genauer beschreiben</w:t>
            </w:r>
          </w:p>
        </w:tc>
        <w:tc>
          <w:tcPr>
            <w:tcW w:w="3544" w:type="dxa"/>
          </w:tcPr>
          <w:p w14:paraId="0C91924B" w14:textId="77777777" w:rsidR="00FD3243" w:rsidRDefault="00CB6122" w:rsidP="00EC4D8D">
            <w:pPr>
              <w:pStyle w:val="cvgsua"/>
              <w:spacing w:line="180" w:lineRule="atLeast"/>
              <w:rPr>
                <w:rStyle w:val="oypena"/>
              </w:rPr>
            </w:pPr>
            <w:r w:rsidRPr="00851145">
              <w:rPr>
                <w:rFonts w:ascii="Open Sans" w:eastAsia="Calibri" w:hAnsi="Open Sans" w:cs="Open Sans"/>
                <w:noProof/>
                <w:color w:val="5B9BD5" w:themeColor="accent5"/>
                <w:sz w:val="18"/>
                <w:lang w:eastAsia="en-US"/>
              </w:rPr>
              <w:t>SL:</w:t>
            </w:r>
            <w:r>
              <w:rPr>
                <w:rStyle w:val="oypena"/>
              </w:rPr>
              <w:t xml:space="preserve"> </w:t>
            </w:r>
          </w:p>
          <w:p w14:paraId="03397048" w14:textId="59B4EA69" w:rsidR="00CB6122" w:rsidRDefault="00CB6122" w:rsidP="00EC4D8D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C07D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Was verstehen wir unter einer Systematik bei der Fortbildungsplanung?</w:t>
            </w:r>
          </w:p>
          <w:p w14:paraId="7D5D4036" w14:textId="1D17D764" w:rsidR="00DC07D1" w:rsidRPr="00465864" w:rsidRDefault="00851145" w:rsidP="00EC4D8D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E</w:t>
            </w:r>
            <w:r w:rsidR="00DC07D1"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xistiert an unserer Schule </w:t>
            </w: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b</w:t>
            </w:r>
            <w:r w:rsidRPr="00851145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ereits </w:t>
            </w:r>
            <w:r w:rsidR="00DC07D1"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eine systematische Fortbildungsplanung? </w:t>
            </w:r>
          </w:p>
          <w:p w14:paraId="14182557" w14:textId="694C3AA0" w:rsidR="00DC07D1" w:rsidRDefault="00DC07D1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Wie gehen wir </w:t>
            </w:r>
            <w:r w:rsid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bei der Fortbildungsplanung – wenn vorhanden – vor</w:t>
            </w: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?</w:t>
            </w:r>
          </w:p>
          <w:p w14:paraId="2C720DFA" w14:textId="4ED5E068" w:rsidR="00FD3243" w:rsidRDefault="00FD3243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Welche Rolle spielt </w:t>
            </w:r>
            <w:proofErr w:type="gramStart"/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das  Schulent</w:t>
            </w: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softHyphen/>
              <w:t>wick</w:t>
            </w: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softHyphen/>
              <w:t>lungsprogramm</w:t>
            </w:r>
            <w:proofErr w:type="gramEnd"/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für die Fortbil</w:t>
            </w: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softHyphen/>
              <w:t>dungs</w:t>
            </w: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softHyphen/>
              <w:t>planung?</w:t>
            </w:r>
          </w:p>
          <w:p w14:paraId="6A7D7ABC" w14:textId="77777777" w:rsidR="00FD3243" w:rsidRDefault="00CB6122" w:rsidP="00EC4D8D">
            <w:pPr>
              <w:pStyle w:val="cvgsua"/>
              <w:spacing w:line="180" w:lineRule="atLeast"/>
            </w:pPr>
            <w:r w:rsidRPr="00FD3243">
              <w:rPr>
                <w:rFonts w:ascii="Open Sans" w:eastAsia="Calibri" w:hAnsi="Open Sans" w:cs="Open Sans"/>
                <w:noProof/>
                <w:color w:val="5B9BD5" w:themeColor="accent5"/>
                <w:sz w:val="18"/>
                <w:lang w:eastAsia="en-US"/>
              </w:rPr>
              <w:t>LK:</w:t>
            </w:r>
            <w:r>
              <w:t xml:space="preserve"> </w:t>
            </w:r>
          </w:p>
          <w:p w14:paraId="2DC02138" w14:textId="7C1F4CC7" w:rsidR="00FD3243" w:rsidRDefault="00FD3243" w:rsidP="00EC4D8D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 welchen</w:t>
            </w:r>
            <w:r w:rsidR="00CB6122" w:rsidRPr="00DC07D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spezifischen Fortbildungsinhalte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</w:t>
            </w:r>
            <w:r w:rsidR="00CB6122" w:rsidRPr="00DC07D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–</w:t>
            </w:r>
            <w:r w:rsidR="00CB6122" w:rsidRPr="00DC07D1">
              <w:rPr>
                <w:color w:val="000000" w:themeColor="text1"/>
              </w:rPr>
              <w:t xml:space="preserve"> </w:t>
            </w:r>
            <w:r w:rsidR="00CB6122" w:rsidRPr="00DC07D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Methoden, pädagogischen Konzepte </w:t>
            </w:r>
            <w:r w:rsidR="00ED558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– 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will ich mich</w:t>
            </w:r>
            <w:r w:rsidR="00CB6122" w:rsidRPr="00DC07D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weiterentwickeln</w:t>
            </w:r>
            <w:r w:rsidR="00CB6122" w:rsidRPr="00DC07D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?</w:t>
            </w:r>
          </w:p>
          <w:p w14:paraId="7775095E" w14:textId="24B25F26" w:rsidR="00465864" w:rsidRPr="00FD3243" w:rsidRDefault="00FD3243" w:rsidP="00BA6B5C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Wie gelingt eine Multiplikation der Fortbildungsinhalte innerhalb des Kollegiums/der Fachschaften/ Abteilungen?</w:t>
            </w:r>
            <w:r w:rsidR="00BA6B5C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4082" w:type="dxa"/>
          </w:tcPr>
          <w:p w14:paraId="0D0971C6" w14:textId="46E5A8B1" w:rsidR="00851145" w:rsidRDefault="00851145" w:rsidP="00851145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I</w:t>
            </w:r>
            <w:r w:rsidRPr="00851145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nformationen aus Fachliteratur</w:t>
            </w:r>
          </w:p>
          <w:p w14:paraId="78B877C0" w14:textId="7184AA48" w:rsidR="00FD3243" w:rsidRPr="00FD3243" w:rsidRDefault="00851145" w:rsidP="00FD3243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51145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Interviews mit SL anderer Schulen</w:t>
            </w:r>
          </w:p>
          <w:p w14:paraId="10DCB3E5" w14:textId="6BD1E500" w:rsidR="00851145" w:rsidRDefault="00851145" w:rsidP="00851145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Rückmeldung aus erweiterter Schulleitung, Fachschaften/ Abteilungen; bei kleinen Schulen: Kollegium</w:t>
            </w:r>
          </w:p>
          <w:p w14:paraId="2778A74F" w14:textId="2CFFD206" w:rsidR="00FD3243" w:rsidRPr="00FD3243" w:rsidRDefault="00851145" w:rsidP="00FD3243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Übersicht </w:t>
            </w:r>
            <w:r w:rsidRPr="00DC07D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Fortbildungsthemen</w:t>
            </w:r>
          </w:p>
          <w:p w14:paraId="43C57DBA" w14:textId="77777777" w:rsidR="00FD3243" w:rsidRDefault="00FD3243" w:rsidP="00EC4D8D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Ist-Stand-Analyse (z. B. BYCS) zu bereits generierten Daten</w:t>
            </w:r>
          </w:p>
          <w:p w14:paraId="4F6ABB16" w14:textId="77777777" w:rsidR="00FD3243" w:rsidRDefault="0034055A" w:rsidP="00EC4D8D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Übersicht </w:t>
            </w:r>
            <w:r w:rsidR="00CB6122"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Fortbildungsthemen</w:t>
            </w:r>
            <w:r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– </w:t>
            </w:r>
            <w:r w:rsidR="00CB6122"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LK</w:t>
            </w:r>
            <w:r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,</w:t>
            </w:r>
            <w:r w:rsidR="00CB6122"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Fachschaften</w:t>
            </w:r>
          </w:p>
          <w:p w14:paraId="5D122D5D" w14:textId="77777777" w:rsidR="00FD3243" w:rsidRDefault="00465864" w:rsidP="00EC4D8D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Fortbildungstage der Kollegen im letzten Jahr </w:t>
            </w:r>
          </w:p>
          <w:p w14:paraId="25078FCA" w14:textId="77777777" w:rsidR="00FD3243" w:rsidRDefault="00FD3243" w:rsidP="00EC4D8D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Abgleich mit Zielen im Schulentwicklungsprogramm</w:t>
            </w:r>
          </w:p>
          <w:p w14:paraId="7957FB29" w14:textId="77777777" w:rsidR="00FD3243" w:rsidRDefault="00465864" w:rsidP="00FD3243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D3243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Übersicht über Zuständigkeiten bzgl. Fortbildungsplanung</w:t>
            </w:r>
          </w:p>
          <w:p w14:paraId="5FF5514F" w14:textId="35EDA822" w:rsidR="00465864" w:rsidRPr="00465864" w:rsidRDefault="00465864" w:rsidP="00FD3243">
            <w:pPr>
              <w:pStyle w:val="cvgsua"/>
              <w:numPr>
                <w:ilvl w:val="0"/>
                <w:numId w:val="41"/>
              </w:numPr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Extern generierte Daten, z.B. Hinweise aus EVA </w:t>
            </w:r>
            <w:r w:rsidR="00ED558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…</w:t>
            </w:r>
          </w:p>
        </w:tc>
      </w:tr>
      <w:tr w:rsidR="00465864" w:rsidRPr="00465864" w14:paraId="74DD883B" w14:textId="77777777" w:rsidTr="00465864">
        <w:tc>
          <w:tcPr>
            <w:tcW w:w="2830" w:type="dxa"/>
          </w:tcPr>
          <w:p w14:paraId="03382B10" w14:textId="3B6B5646" w:rsidR="00465864" w:rsidRPr="00465864" w:rsidRDefault="00465864" w:rsidP="00465864">
            <w:pPr>
              <w:numPr>
                <w:ilvl w:val="0"/>
                <w:numId w:val="0"/>
              </w:numPr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DA77F3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Relevante Zusammenhänge/ Problemursachen diagnostizieren können</w:t>
            </w:r>
          </w:p>
        </w:tc>
        <w:tc>
          <w:tcPr>
            <w:tcW w:w="3544" w:type="dxa"/>
          </w:tcPr>
          <w:p w14:paraId="336E04EF" w14:textId="1AC1533C" w:rsidR="00465864" w:rsidRDefault="00465864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W</w:t>
            </w:r>
            <w:r w:rsidR="00DC07D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as müssen</w:t>
            </w: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wir als SL </w:t>
            </w:r>
            <w:r w:rsidR="00DC07D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bei </w:t>
            </w: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einer systematischen Fortbildungsplanung</w:t>
            </w:r>
            <w:r w:rsidR="00DC07D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berücksichtigen</w:t>
            </w: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?</w:t>
            </w:r>
          </w:p>
          <w:p w14:paraId="0BF67E05" w14:textId="4D7E6805" w:rsidR="00BF138F" w:rsidRDefault="00BF138F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05695B11" w14:textId="77777777" w:rsidR="00BF138F" w:rsidRDefault="00BF138F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1CD8C315" w14:textId="387F6FF3" w:rsidR="00465864" w:rsidRPr="00465864" w:rsidRDefault="00465864" w:rsidP="00EC4D8D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Wie stehen die </w:t>
            </w:r>
            <w:proofErr w:type="spellStart"/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Fachschaftsleitungen</w:t>
            </w:r>
            <w:proofErr w:type="spellEnd"/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dazu?</w:t>
            </w:r>
          </w:p>
        </w:tc>
        <w:tc>
          <w:tcPr>
            <w:tcW w:w="4082" w:type="dxa"/>
          </w:tcPr>
          <w:p w14:paraId="4B16338F" w14:textId="1E32561F" w:rsidR="000F60DD" w:rsidRDefault="000F60DD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F138F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Erhebung der Daten in Bezug auf LK (Anzahl der Fortbildungen/Thema</w:t>
            </w:r>
            <w:r w:rsidR="00BF138F" w:rsidRPr="00BF138F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/ Übersicht der Absenzen/ Unterrichtsausfall/Übersicht zur Durchführung von Vertretungsstunden mit bereitgestelltem Material</w:t>
            </w:r>
            <w:r w:rsidRPr="00BF138F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)</w:t>
            </w:r>
          </w:p>
          <w:p w14:paraId="0C1EB670" w14:textId="11498BA1" w:rsidR="00BF138F" w:rsidRPr="00BF138F" w:rsidRDefault="00BF138F" w:rsidP="00EC4D8D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lastRenderedPageBreak/>
              <w:t>Interview mit SL anderer Schulen</w:t>
            </w:r>
          </w:p>
          <w:p w14:paraId="42C0ADEF" w14:textId="436FAE21" w:rsidR="00465864" w:rsidRPr="00465864" w:rsidRDefault="00465864" w:rsidP="00EC4D8D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z. B. systematische Rückmeldungen der </w:t>
            </w:r>
            <w:r w:rsidR="0034055A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Lehrkräfte, </w:t>
            </w:r>
            <w:proofErr w:type="spellStart"/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Fachschaftsleitungen</w:t>
            </w:r>
            <w:proofErr w:type="spellEnd"/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,</w:t>
            </w:r>
            <w:r w:rsidR="00EC4D8D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…</w:t>
            </w:r>
          </w:p>
        </w:tc>
      </w:tr>
      <w:tr w:rsidR="00465864" w:rsidRPr="00465864" w14:paraId="6602CDD4" w14:textId="77777777" w:rsidTr="00465864">
        <w:tc>
          <w:tcPr>
            <w:tcW w:w="2830" w:type="dxa"/>
          </w:tcPr>
          <w:p w14:paraId="71C03A8A" w14:textId="42D49E6C" w:rsidR="00465864" w:rsidRPr="00465864" w:rsidRDefault="00465864" w:rsidP="00465864">
            <w:pPr>
              <w:numPr>
                <w:ilvl w:val="0"/>
                <w:numId w:val="0"/>
              </w:numPr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lastRenderedPageBreak/>
              <w:t>geeignete Maßnahmen/Instrumente auswählen</w:t>
            </w:r>
          </w:p>
        </w:tc>
        <w:tc>
          <w:tcPr>
            <w:tcW w:w="3544" w:type="dxa"/>
          </w:tcPr>
          <w:p w14:paraId="5D6B8EDA" w14:textId="02541E43" w:rsidR="00F309F1" w:rsidRDefault="00F309F1" w:rsidP="00EC4D8D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Welche Strategien kann ich anwenden, um eine systematische Fortbildungsplanung einzuführen?</w:t>
            </w:r>
          </w:p>
          <w:p w14:paraId="55AEEAD4" w14:textId="7421DBFB" w:rsidR="000F60DD" w:rsidRPr="00F309F1" w:rsidRDefault="00F309F1" w:rsidP="00EC4D8D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</w:t>
            </w: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ie können</w:t>
            </w:r>
            <w:r>
              <w:rPr>
                <w:rStyle w:val="oypena"/>
                <w:color w:val="000000" w:themeColor="text1"/>
              </w:rPr>
              <w:t xml:space="preserve"> </w:t>
            </w:r>
            <w:r w:rsidR="000F60DD"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Fortbildungsaktivitäten am Wissensstand der LK ausrichte</w:t>
            </w:r>
            <w: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 werden? </w:t>
            </w:r>
            <w:r w:rsidR="000F60DD"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692AAC1" w14:textId="706C3571" w:rsidR="00465864" w:rsidRPr="00BF138F" w:rsidRDefault="00F309F1" w:rsidP="00EC4D8D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Wie kann g</w:t>
            </w:r>
            <w:r w:rsidR="002E1313"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ood</w:t>
            </w:r>
            <w:r w:rsidR="000F60DD"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practice innerhalb des Kollegiums weitergeben</w:t>
            </w:r>
            <w: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werden?</w:t>
            </w:r>
            <w:r w:rsidR="000F60DD"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082" w:type="dxa"/>
          </w:tcPr>
          <w:p w14:paraId="410F430A" w14:textId="018BA40A" w:rsidR="00BF138F" w:rsidRDefault="00BF138F" w:rsidP="00EC4D8D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z. B. Ergebnisse aus Forschungen, Dokumentation der Prozessschritte anderer Schulen</w:t>
            </w:r>
          </w:p>
          <w:p w14:paraId="1456A391" w14:textId="1F9C0F9A" w:rsidR="00996384" w:rsidRPr="00F309F1" w:rsidRDefault="00996384" w:rsidP="00EC4D8D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Dienstliche Beurteilung, Unterrichtsbesuche</w:t>
            </w:r>
          </w:p>
          <w:p w14:paraId="7C053FC4" w14:textId="77777777" w:rsidR="00BF138F" w:rsidRDefault="00996384" w:rsidP="00EC4D8D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Befragungen</w:t>
            </w:r>
          </w:p>
          <w:p w14:paraId="0BF07CD6" w14:textId="3369C708" w:rsidR="00996384" w:rsidRPr="00F309F1" w:rsidRDefault="00996384" w:rsidP="00EC4D8D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Feedback der SuS</w:t>
            </w:r>
          </w:p>
          <w:p w14:paraId="73AD9A3B" w14:textId="00C3D20B" w:rsidR="00465864" w:rsidRPr="00465864" w:rsidRDefault="00465864" w:rsidP="00EC4D8D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309F1" w:rsidRPr="00F309F1" w14:paraId="4C16EEA3" w14:textId="77777777" w:rsidTr="00465864">
        <w:tc>
          <w:tcPr>
            <w:tcW w:w="2830" w:type="dxa"/>
          </w:tcPr>
          <w:p w14:paraId="149F3CB9" w14:textId="71CE8061" w:rsidR="00465864" w:rsidRPr="00465864" w:rsidRDefault="00465864" w:rsidP="00465864">
            <w:pPr>
              <w:numPr>
                <w:ilvl w:val="0"/>
                <w:numId w:val="0"/>
              </w:numPr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Wirkung der Maßnahmen überprüfen/ nachsteuern</w:t>
            </w:r>
          </w:p>
        </w:tc>
        <w:tc>
          <w:tcPr>
            <w:tcW w:w="3544" w:type="dxa"/>
          </w:tcPr>
          <w:p w14:paraId="6B9F6D2A" w14:textId="77777777" w:rsidR="00465864" w:rsidRPr="00996384" w:rsidRDefault="00465864" w:rsidP="00CC74B7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99638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Woher weiß ich, inwiefern an meiner Schule eine systematische Fortbildungsplanung betrieben wird?</w:t>
            </w:r>
          </w:p>
          <w:p w14:paraId="3BE93E9A" w14:textId="157E27EB" w:rsidR="00996384" w:rsidRPr="00996384" w:rsidRDefault="00996384" w:rsidP="00CC74B7">
            <w:pPr>
              <w:numPr>
                <w:ilvl w:val="0"/>
                <w:numId w:val="0"/>
              </w:numPr>
              <w:rPr>
                <w:rStyle w:val="oypena"/>
                <w:color w:val="5B9BD5" w:themeColor="accent5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Wie lässt sich die Steigerung der Motivation der SuS und die Leistungssteigerung messen? </w:t>
            </w:r>
          </w:p>
        </w:tc>
        <w:tc>
          <w:tcPr>
            <w:tcW w:w="4082" w:type="dxa"/>
          </w:tcPr>
          <w:p w14:paraId="350C0D4A" w14:textId="77777777" w:rsidR="00465864" w:rsidRPr="00F309F1" w:rsidRDefault="00465864" w:rsidP="00465864">
            <w:pPr>
              <w:numPr>
                <w:ilvl w:val="0"/>
                <w:numId w:val="0"/>
              </w:numPr>
              <w:tabs>
                <w:tab w:val="left" w:pos="1011"/>
              </w:tabs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z. B. Dokumentation der Fortbildungsplanung durch Fortbildungskoordination, Gespräche mit Fachschaftsleitungen, Übersicht Fachschaftsleitungen, Abfragen von Bedarfen, Good-Practice Beispiele aus Fachschaften ...</w:t>
            </w:r>
          </w:p>
          <w:p w14:paraId="7E137907" w14:textId="6157D9D1" w:rsidR="00996384" w:rsidRPr="00F309F1" w:rsidRDefault="00996384" w:rsidP="00465864">
            <w:pPr>
              <w:numPr>
                <w:ilvl w:val="0"/>
                <w:numId w:val="0"/>
              </w:numPr>
              <w:tabs>
                <w:tab w:val="left" w:pos="1011"/>
              </w:tabs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Schülerfeedback</w:t>
            </w:r>
            <w:r w:rsidR="00C50691" w:rsidRPr="00F309F1">
              <w:rPr>
                <w:rStyle w:val="oypena"/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/ BETSIE/ Ergebnisse der Leistungserhebungen/ Levumi (LMU München)</w:t>
            </w:r>
          </w:p>
        </w:tc>
      </w:tr>
      <w:tr w:rsidR="00465864" w:rsidRPr="00465864" w14:paraId="65FA0D89" w14:textId="77777777" w:rsidTr="00465864">
        <w:tc>
          <w:tcPr>
            <w:tcW w:w="2830" w:type="dxa"/>
          </w:tcPr>
          <w:p w14:paraId="526F1A84" w14:textId="294755C0" w:rsidR="00465864" w:rsidRDefault="00465864" w:rsidP="00465864">
            <w:pPr>
              <w:numPr>
                <w:ilvl w:val="0"/>
                <w:numId w:val="0"/>
              </w:numPr>
              <w:tabs>
                <w:tab w:val="left" w:pos="602"/>
              </w:tabs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Veränderungen gegenüber den Mitgliedern der Schulgemeinschaft begründen</w:t>
            </w:r>
            <w:r w:rsidR="00F309F1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/ Erfolge feiern</w:t>
            </w:r>
          </w:p>
          <w:p w14:paraId="71C99664" w14:textId="77777777" w:rsidR="00996384" w:rsidRDefault="00996384" w:rsidP="00465864">
            <w:pPr>
              <w:numPr>
                <w:ilvl w:val="0"/>
                <w:numId w:val="0"/>
              </w:numPr>
              <w:tabs>
                <w:tab w:val="left" w:pos="602"/>
              </w:tabs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  <w:p w14:paraId="26CDCF0A" w14:textId="1BD7A901" w:rsidR="00B5675B" w:rsidRPr="00996384" w:rsidRDefault="00B5675B" w:rsidP="00F309F1">
            <w:pPr>
              <w:numPr>
                <w:ilvl w:val="0"/>
                <w:numId w:val="0"/>
              </w:numPr>
              <w:tabs>
                <w:tab w:val="left" w:pos="602"/>
              </w:tabs>
              <w:spacing w:before="120" w:after="120"/>
              <w:rPr>
                <w:rFonts w:asciiTheme="majorHAnsi" w:hAnsiTheme="majorHAnsi" w:cstheme="majorHAnsi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3BE98D9" w14:textId="449D7225" w:rsidR="00465864" w:rsidRDefault="00465864" w:rsidP="00CC74B7">
            <w:pPr>
              <w:numPr>
                <w:ilvl w:val="0"/>
                <w:numId w:val="0"/>
              </w:numPr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Wie kann ich dem Kollegium veranschaulichen, dass eine systematische Fortbildungsplanung wirksam </w:t>
            </w:r>
            <w:r w:rsidR="00F309F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geworden ist</w:t>
            </w: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?</w:t>
            </w:r>
          </w:p>
          <w:p w14:paraId="75A11416" w14:textId="77777777" w:rsidR="00996384" w:rsidRDefault="00996384" w:rsidP="00465864">
            <w:pPr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5BA2D0B" w14:textId="77777777" w:rsidR="00841126" w:rsidRPr="00C16A3C" w:rsidRDefault="00841126" w:rsidP="00465864">
            <w:pPr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08C74B8" w14:textId="54233522" w:rsidR="00841126" w:rsidRPr="00465864" w:rsidRDefault="00841126" w:rsidP="00465864">
            <w:pPr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082" w:type="dxa"/>
          </w:tcPr>
          <w:p w14:paraId="1A824B98" w14:textId="1FFCFF98" w:rsidR="00465864" w:rsidRPr="00465864" w:rsidRDefault="00465864" w:rsidP="00465864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Fortbildungsbedarfanalyse (Umfragen, Feedback aus Einzelgesprächen, Analyse schulischer Entwicklungsziele)</w:t>
            </w:r>
          </w:p>
          <w:p w14:paraId="139ABD25" w14:textId="77777777" w:rsidR="00465864" w:rsidRPr="00465864" w:rsidRDefault="00465864" w:rsidP="00465864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Transparenz in der Fortbildungsplanung</w:t>
            </w:r>
          </w:p>
          <w:p w14:paraId="3256ED63" w14:textId="64D84AE9" w:rsidR="00465864" w:rsidRDefault="00465864" w:rsidP="00465864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Feedback, Evaluation</w:t>
            </w:r>
          </w:p>
          <w:p w14:paraId="58BEAA01" w14:textId="11807B92" w:rsidR="00F309F1" w:rsidRPr="00F309F1" w:rsidRDefault="00F309F1" w:rsidP="00F309F1">
            <w:pPr>
              <w:pStyle w:val="cvgsua"/>
              <w:spacing w:line="180" w:lineRule="atLeast"/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309F1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( Beobachtung: z.B. LK freuen sich, dass sie vermehrt auf Fortbildungen kommen; systematischer Wissensaustausch nach Fortbildungen; Sicherheiten bei methodischen Neuerungen im Unterricht etc.)</w:t>
            </w:r>
          </w:p>
          <w:p w14:paraId="4BDDCA9A" w14:textId="77777777" w:rsidR="00465864" w:rsidRPr="00465864" w:rsidRDefault="00465864" w:rsidP="00465864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Einbinden in SEP</w:t>
            </w:r>
          </w:p>
          <w:p w14:paraId="676698A0" w14:textId="563C3708" w:rsidR="00465864" w:rsidRPr="00465864" w:rsidRDefault="00465864" w:rsidP="00465864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65864">
              <w:rPr>
                <w:rStyle w:val="oypena"/>
                <w:rFonts w:asciiTheme="majorHAnsi" w:hAnsiTheme="majorHAnsi" w:cstheme="majorHAnsi"/>
                <w:color w:val="000000"/>
                <w:sz w:val="20"/>
                <w:szCs w:val="20"/>
              </w:rPr>
              <w:t>Ergebnisdokumentation ...</w:t>
            </w:r>
          </w:p>
        </w:tc>
      </w:tr>
    </w:tbl>
    <w:p w14:paraId="7FE28628" w14:textId="26016094" w:rsidR="00465864" w:rsidRDefault="00465864" w:rsidP="00465864">
      <w:pPr>
        <w:numPr>
          <w:ilvl w:val="0"/>
          <w:numId w:val="0"/>
        </w:numPr>
        <w:jc w:val="center"/>
        <w:rPr>
          <w:rFonts w:asciiTheme="majorHAnsi" w:hAnsiTheme="majorHAnsi" w:cstheme="majorHAnsi"/>
          <w:sz w:val="20"/>
          <w:szCs w:val="20"/>
        </w:rPr>
      </w:pPr>
    </w:p>
    <w:p w14:paraId="6EE4F39D" w14:textId="77777777" w:rsidR="00EC4D8D" w:rsidRDefault="00EC4D8D">
      <w:pPr>
        <w:numPr>
          <w:ilvl w:val="0"/>
          <w:numId w:val="0"/>
        </w:numPr>
        <w:spacing w:after="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</w:p>
    <w:p w14:paraId="46391264" w14:textId="0EAFC886" w:rsidR="00EC4D8D" w:rsidRPr="00EC4D8D" w:rsidRDefault="00EC4D8D">
      <w:pPr>
        <w:numPr>
          <w:ilvl w:val="0"/>
          <w:numId w:val="0"/>
        </w:numPr>
        <w:spacing w:after="0"/>
        <w:rPr>
          <w:rFonts w:ascii="Open Sans" w:eastAsia="Times New Roman" w:hAnsi="Open Sans" w:cs="Open Sans"/>
          <w:b/>
          <w:sz w:val="28"/>
          <w:szCs w:val="28"/>
        </w:rPr>
      </w:pPr>
      <w:r w:rsidRPr="00EC4D8D">
        <w:rPr>
          <w:rFonts w:ascii="Open Sans" w:eastAsia="Times New Roman" w:hAnsi="Open Sans" w:cs="Open Sans"/>
          <w:b/>
          <w:sz w:val="28"/>
          <w:szCs w:val="28"/>
        </w:rPr>
        <w:lastRenderedPageBreak/>
        <w:t>Leeres Formular zum Befüllen</w:t>
      </w:r>
    </w:p>
    <w:p w14:paraId="08AC8178" w14:textId="77777777" w:rsidR="00EC4D8D" w:rsidRDefault="00EC4D8D">
      <w:pPr>
        <w:numPr>
          <w:ilvl w:val="0"/>
          <w:numId w:val="0"/>
        </w:numPr>
        <w:spacing w:after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4082"/>
      </w:tblGrid>
      <w:tr w:rsidR="00EC4D8D" w14:paraId="0429CD90" w14:textId="77777777" w:rsidTr="00AD5D50">
        <w:tc>
          <w:tcPr>
            <w:tcW w:w="10456" w:type="dxa"/>
            <w:gridSpan w:val="3"/>
          </w:tcPr>
          <w:p w14:paraId="168369FC" w14:textId="77777777" w:rsidR="00EC4D8D" w:rsidRDefault="00EC4D8D" w:rsidP="00AD5D50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5F440E">
              <w:rPr>
                <w:rFonts w:ascii="Open Sans" w:hAnsi="Open Sans" w:cs="Open Sans"/>
                <w:b/>
              </w:rPr>
              <w:t xml:space="preserve">Identifizierung </w:t>
            </w:r>
            <w:r>
              <w:rPr>
                <w:rFonts w:ascii="Open Sans" w:hAnsi="Open Sans" w:cs="Open Sans"/>
                <w:b/>
              </w:rPr>
              <w:t>von</w:t>
            </w:r>
            <w:r w:rsidRPr="005F440E">
              <w:rPr>
                <w:rFonts w:ascii="Open Sans" w:hAnsi="Open Sans" w:cs="Open Sans"/>
                <w:b/>
              </w:rPr>
              <w:t xml:space="preserve"> Handlungsfelde</w:t>
            </w:r>
            <w:r>
              <w:rPr>
                <w:rFonts w:ascii="Open Sans" w:hAnsi="Open Sans" w:cs="Open Sans"/>
                <w:b/>
              </w:rPr>
              <w:t>rn</w:t>
            </w: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</w:t>
            </w:r>
            <w:r w:rsidRPr="005F440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(Ist-Standsanalyse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)</w:t>
            </w:r>
          </w:p>
          <w:p w14:paraId="4A85B25A" w14:textId="2983E24F" w:rsidR="00EC4D8D" w:rsidRPr="005F440E" w:rsidRDefault="00EC4D8D" w:rsidP="00AD5D50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Handlungsfeld: </w:t>
            </w:r>
          </w:p>
          <w:p w14:paraId="615DBF00" w14:textId="3001F46E" w:rsidR="00EC4D8D" w:rsidRDefault="00EC4D8D" w:rsidP="00EC4D8D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</w:pPr>
            <w:r w:rsidRPr="005F440E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>Frage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>n</w:t>
            </w:r>
            <w:r w:rsidRPr="005F440E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</w:rPr>
              <w:t>.</w:t>
            </w:r>
          </w:p>
          <w:p w14:paraId="64755424" w14:textId="77777777" w:rsidR="00EC4D8D" w:rsidRPr="00465864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</w:p>
        </w:tc>
      </w:tr>
      <w:tr w:rsidR="00EC4D8D" w14:paraId="4FDF9721" w14:textId="77777777" w:rsidTr="00AD5D50">
        <w:tc>
          <w:tcPr>
            <w:tcW w:w="10456" w:type="dxa"/>
            <w:gridSpan w:val="3"/>
          </w:tcPr>
          <w:p w14:paraId="52BFB0AE" w14:textId="77777777" w:rsidR="00EC4D8D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  <w:r w:rsidRPr="00465864">
              <w:rPr>
                <w:rFonts w:ascii="Open Sans" w:hAnsi="Open Sans" w:cs="Open Sans"/>
                <w:b/>
              </w:rPr>
              <w:t>SMARTES Ziel</w:t>
            </w:r>
            <w:r>
              <w:rPr>
                <w:rFonts w:ascii="Open Sans" w:hAnsi="Open Sans" w:cs="Open Sans"/>
              </w:rPr>
              <w:t xml:space="preserve"> (ggf. mit Bezug zum Bayerischen Qualitätstableau): </w:t>
            </w:r>
          </w:p>
          <w:p w14:paraId="329D1947" w14:textId="77777777" w:rsidR="00EC4D8D" w:rsidRDefault="00EC4D8D" w:rsidP="00EC4D8D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</w:p>
        </w:tc>
      </w:tr>
      <w:tr w:rsidR="00EC4D8D" w14:paraId="43195B5E" w14:textId="77777777" w:rsidTr="00AD5D50">
        <w:tc>
          <w:tcPr>
            <w:tcW w:w="10456" w:type="dxa"/>
            <w:gridSpan w:val="3"/>
          </w:tcPr>
          <w:p w14:paraId="4FB59AC3" w14:textId="77777777" w:rsidR="00EC4D8D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  <w:r w:rsidRPr="00465864">
              <w:rPr>
                <w:rFonts w:ascii="Open Sans" w:hAnsi="Open Sans" w:cs="Open Sans"/>
                <w:b/>
              </w:rPr>
              <w:t xml:space="preserve">Perspektive </w:t>
            </w:r>
            <w:r>
              <w:rPr>
                <w:rFonts w:ascii="Open Sans" w:hAnsi="Open Sans" w:cs="Open Sans"/>
              </w:rPr>
              <w:t xml:space="preserve">(aus welcher Perspektive ist das Ziel formuliert: SL? Kollegium? …): </w:t>
            </w:r>
          </w:p>
          <w:p w14:paraId="2CCCAD19" w14:textId="560AE4F8" w:rsidR="00EC4D8D" w:rsidRPr="00665305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</w:rPr>
            </w:pPr>
          </w:p>
        </w:tc>
      </w:tr>
      <w:tr w:rsidR="00EC4D8D" w14:paraId="2D530A4E" w14:textId="77777777" w:rsidTr="00AD5D50">
        <w:tc>
          <w:tcPr>
            <w:tcW w:w="2830" w:type="dxa"/>
          </w:tcPr>
          <w:p w14:paraId="3ED30355" w14:textId="77777777" w:rsidR="00EC4D8D" w:rsidRPr="00465864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</w:p>
        </w:tc>
        <w:tc>
          <w:tcPr>
            <w:tcW w:w="3544" w:type="dxa"/>
          </w:tcPr>
          <w:p w14:paraId="4033BA15" w14:textId="77777777" w:rsidR="00EC4D8D" w:rsidRPr="00465864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Welche Informationen benötige ich, benötigen wir?</w:t>
            </w:r>
          </w:p>
        </w:tc>
        <w:tc>
          <w:tcPr>
            <w:tcW w:w="4082" w:type="dxa"/>
          </w:tcPr>
          <w:p w14:paraId="1B76882E" w14:textId="77777777" w:rsidR="00EC4D8D" w:rsidRPr="00465864" w:rsidRDefault="00EC4D8D" w:rsidP="00AD5D50">
            <w:pPr>
              <w:numPr>
                <w:ilvl w:val="0"/>
                <w:numId w:val="0"/>
              </w:numPr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Welche Daten sind hilfreich?</w:t>
            </w:r>
          </w:p>
        </w:tc>
      </w:tr>
      <w:tr w:rsidR="00EC4D8D" w:rsidRPr="00465864" w14:paraId="144DCF2D" w14:textId="77777777" w:rsidTr="00AD5D50">
        <w:tc>
          <w:tcPr>
            <w:tcW w:w="2830" w:type="dxa"/>
          </w:tcPr>
          <w:p w14:paraId="65BF11A6" w14:textId="77777777" w:rsidR="00EC4D8D" w:rsidRPr="00465864" w:rsidRDefault="00EC4D8D" w:rsidP="00AD5D50">
            <w:pPr>
              <w:pStyle w:val="cvgsua"/>
              <w:spacing w:before="120" w:beforeAutospacing="0" w:after="120" w:afterAutospacing="0"/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</w:pPr>
            <w:r w:rsidRPr="00465864">
              <w:rPr>
                <w:rFonts w:asciiTheme="majorHAnsi" w:eastAsia="Calibri" w:hAnsiTheme="majorHAnsi" w:cstheme="majorHAnsi"/>
                <w:b/>
                <w:noProof/>
                <w:sz w:val="20"/>
                <w:szCs w:val="20"/>
                <w:lang w:eastAsia="en-US"/>
              </w:rPr>
              <w:t>Ziel genau bestimmen /Herausforderung genauer beschreiben</w:t>
            </w:r>
          </w:p>
        </w:tc>
        <w:tc>
          <w:tcPr>
            <w:tcW w:w="3544" w:type="dxa"/>
          </w:tcPr>
          <w:p w14:paraId="383CCBAD" w14:textId="77777777" w:rsidR="00EC4D8D" w:rsidRPr="00465864" w:rsidRDefault="00EC4D8D" w:rsidP="00AD5D50">
            <w:pPr>
              <w:pStyle w:val="cvgsua"/>
              <w:spacing w:line="180" w:lineRule="atLeas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082" w:type="dxa"/>
          </w:tcPr>
          <w:p w14:paraId="44E4B057" w14:textId="7AFEE318" w:rsidR="00EC4D8D" w:rsidRPr="00465864" w:rsidRDefault="00EC4D8D" w:rsidP="00AD5D50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EC4D8D" w:rsidRPr="00465864" w14:paraId="7051EF0E" w14:textId="77777777" w:rsidTr="00AD5D50">
        <w:tc>
          <w:tcPr>
            <w:tcW w:w="2830" w:type="dxa"/>
          </w:tcPr>
          <w:p w14:paraId="0811B576" w14:textId="77777777" w:rsidR="00EC4D8D" w:rsidRPr="00465864" w:rsidRDefault="00EC4D8D" w:rsidP="00AD5D50">
            <w:pPr>
              <w:numPr>
                <w:ilvl w:val="0"/>
                <w:numId w:val="0"/>
              </w:numPr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Relevante Zusammenhänge/ Problemursachen diagnostizieren können</w:t>
            </w:r>
          </w:p>
        </w:tc>
        <w:tc>
          <w:tcPr>
            <w:tcW w:w="3544" w:type="dxa"/>
          </w:tcPr>
          <w:p w14:paraId="5B678806" w14:textId="1F5B0A3B" w:rsidR="00EC4D8D" w:rsidRPr="00465864" w:rsidRDefault="00EC4D8D" w:rsidP="00AD5D50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6C616AFA" w14:textId="77777777" w:rsidR="00EC4D8D" w:rsidRPr="00465864" w:rsidRDefault="00EC4D8D" w:rsidP="00AD5D50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EC4D8D" w:rsidRPr="00465864" w14:paraId="659A613A" w14:textId="77777777" w:rsidTr="00AD5D50">
        <w:tc>
          <w:tcPr>
            <w:tcW w:w="2830" w:type="dxa"/>
          </w:tcPr>
          <w:p w14:paraId="124CDE34" w14:textId="77777777" w:rsidR="00EC4D8D" w:rsidRPr="00465864" w:rsidRDefault="00EC4D8D" w:rsidP="00AD5D50">
            <w:pPr>
              <w:numPr>
                <w:ilvl w:val="0"/>
                <w:numId w:val="0"/>
              </w:numPr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geeignete Maßnahmen/Instrumente auswählen</w:t>
            </w:r>
          </w:p>
        </w:tc>
        <w:tc>
          <w:tcPr>
            <w:tcW w:w="3544" w:type="dxa"/>
          </w:tcPr>
          <w:p w14:paraId="05812CD2" w14:textId="02A42C50" w:rsidR="00EC4D8D" w:rsidRPr="00BF138F" w:rsidRDefault="00EC4D8D" w:rsidP="00AD5D50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082" w:type="dxa"/>
          </w:tcPr>
          <w:p w14:paraId="5A5AB9E5" w14:textId="77777777" w:rsidR="00EC4D8D" w:rsidRPr="00465864" w:rsidRDefault="00EC4D8D" w:rsidP="00AD5D50">
            <w:pPr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C4D8D" w:rsidRPr="00F309F1" w14:paraId="7EAD3BB3" w14:textId="77777777" w:rsidTr="00AD5D50">
        <w:tc>
          <w:tcPr>
            <w:tcW w:w="2830" w:type="dxa"/>
          </w:tcPr>
          <w:p w14:paraId="6E90E282" w14:textId="77777777" w:rsidR="00EC4D8D" w:rsidRPr="00465864" w:rsidRDefault="00EC4D8D" w:rsidP="00AD5D50">
            <w:pPr>
              <w:numPr>
                <w:ilvl w:val="0"/>
                <w:numId w:val="0"/>
              </w:numPr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Wirkung der Maßnahmen überprüfen/ nachsteuern</w:t>
            </w:r>
          </w:p>
        </w:tc>
        <w:tc>
          <w:tcPr>
            <w:tcW w:w="3544" w:type="dxa"/>
          </w:tcPr>
          <w:p w14:paraId="28945F14" w14:textId="3A8785B1" w:rsidR="00EC4D8D" w:rsidRPr="00996384" w:rsidRDefault="00EC4D8D" w:rsidP="00AD5D50">
            <w:pPr>
              <w:numPr>
                <w:ilvl w:val="0"/>
                <w:numId w:val="0"/>
              </w:numPr>
              <w:rPr>
                <w:rStyle w:val="oypena"/>
                <w:color w:val="5B9BD5" w:themeColor="accent5"/>
              </w:rPr>
            </w:pPr>
          </w:p>
        </w:tc>
        <w:tc>
          <w:tcPr>
            <w:tcW w:w="4082" w:type="dxa"/>
          </w:tcPr>
          <w:p w14:paraId="0DE754CF" w14:textId="6F44B959" w:rsidR="00EC4D8D" w:rsidRPr="00F309F1" w:rsidRDefault="00EC4D8D" w:rsidP="00AD5D50">
            <w:pPr>
              <w:numPr>
                <w:ilvl w:val="0"/>
                <w:numId w:val="0"/>
              </w:numPr>
              <w:tabs>
                <w:tab w:val="left" w:pos="1011"/>
              </w:tabs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EC4D8D" w:rsidRPr="00465864" w14:paraId="073860DD" w14:textId="77777777" w:rsidTr="00AD5D50">
        <w:tc>
          <w:tcPr>
            <w:tcW w:w="2830" w:type="dxa"/>
          </w:tcPr>
          <w:p w14:paraId="56D82C33" w14:textId="77777777" w:rsidR="00EC4D8D" w:rsidRDefault="00EC4D8D" w:rsidP="00AD5D50">
            <w:pPr>
              <w:numPr>
                <w:ilvl w:val="0"/>
                <w:numId w:val="0"/>
              </w:numPr>
              <w:tabs>
                <w:tab w:val="left" w:pos="602"/>
              </w:tabs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  <w:r w:rsidRPr="00465864"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Veränderungen gegenüber den Mitgliedern der Schulgemeinschaft begründen</w:t>
            </w:r>
            <w:r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  <w:t>/ Erfolge feiern</w:t>
            </w:r>
          </w:p>
          <w:p w14:paraId="3E248934" w14:textId="77777777" w:rsidR="00EC4D8D" w:rsidRDefault="00EC4D8D" w:rsidP="00AD5D50">
            <w:pPr>
              <w:numPr>
                <w:ilvl w:val="0"/>
                <w:numId w:val="0"/>
              </w:numPr>
              <w:tabs>
                <w:tab w:val="left" w:pos="602"/>
              </w:tabs>
              <w:spacing w:before="120" w:after="120"/>
              <w:rPr>
                <w:rFonts w:asciiTheme="majorHAnsi" w:hAnsiTheme="majorHAnsi" w:cstheme="majorHAnsi"/>
                <w:b/>
                <w:color w:val="auto"/>
                <w:sz w:val="20"/>
                <w:szCs w:val="20"/>
              </w:rPr>
            </w:pPr>
          </w:p>
          <w:p w14:paraId="1AB06037" w14:textId="77777777" w:rsidR="00EC4D8D" w:rsidRPr="00996384" w:rsidRDefault="00EC4D8D" w:rsidP="00AD5D50">
            <w:pPr>
              <w:numPr>
                <w:ilvl w:val="0"/>
                <w:numId w:val="0"/>
              </w:numPr>
              <w:tabs>
                <w:tab w:val="left" w:pos="602"/>
              </w:tabs>
              <w:spacing w:before="120" w:after="120"/>
              <w:rPr>
                <w:rFonts w:asciiTheme="majorHAnsi" w:hAnsiTheme="majorHAnsi" w:cstheme="majorHAnsi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7FFC53F" w14:textId="77777777" w:rsidR="00EC4D8D" w:rsidRPr="00465864" w:rsidRDefault="00EC4D8D" w:rsidP="00AD5D50">
            <w:pPr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082" w:type="dxa"/>
          </w:tcPr>
          <w:p w14:paraId="6BD5E17D" w14:textId="7C20B987" w:rsidR="00EC4D8D" w:rsidRPr="00465864" w:rsidRDefault="00EC4D8D" w:rsidP="00AD5D50">
            <w:pPr>
              <w:pStyle w:val="cvgsua"/>
              <w:spacing w:line="180" w:lineRule="atLeas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18E8B9DB" w14:textId="77777777" w:rsidR="00EC4D8D" w:rsidRDefault="00EC4D8D" w:rsidP="00EC4D8D">
      <w:pPr>
        <w:numPr>
          <w:ilvl w:val="0"/>
          <w:numId w:val="0"/>
        </w:numPr>
        <w:jc w:val="center"/>
        <w:rPr>
          <w:rFonts w:asciiTheme="majorHAnsi" w:hAnsiTheme="majorHAnsi" w:cstheme="majorHAnsi"/>
          <w:sz w:val="20"/>
          <w:szCs w:val="20"/>
        </w:rPr>
      </w:pPr>
    </w:p>
    <w:p w14:paraId="332EC98C" w14:textId="77777777" w:rsidR="00EC4D8D" w:rsidRDefault="00EC4D8D" w:rsidP="00EC4D8D">
      <w:pPr>
        <w:numPr>
          <w:ilvl w:val="0"/>
          <w:numId w:val="0"/>
        </w:numPr>
        <w:spacing w:after="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</w:p>
    <w:p w14:paraId="0CC622A4" w14:textId="36E3AFE8" w:rsidR="00465864" w:rsidRPr="00EC4D8D" w:rsidRDefault="000B1BFC" w:rsidP="00465864">
      <w:pPr>
        <w:numPr>
          <w:ilvl w:val="0"/>
          <w:numId w:val="0"/>
        </w:numPr>
        <w:rPr>
          <w:rFonts w:ascii="Open Sans" w:eastAsia="Times New Roman" w:hAnsi="Open Sans" w:cs="Open Sans"/>
          <w:b/>
          <w:sz w:val="28"/>
          <w:szCs w:val="28"/>
        </w:rPr>
      </w:pPr>
      <w:r w:rsidRPr="00EC4D8D">
        <w:rPr>
          <w:rFonts w:ascii="Open Sans" w:eastAsia="Times New Roman" w:hAnsi="Open Sans" w:cs="Open Sans"/>
          <w:b/>
          <w:sz w:val="28"/>
          <w:szCs w:val="28"/>
        </w:rPr>
        <w:lastRenderedPageBreak/>
        <w:t>Überblick</w:t>
      </w:r>
      <w:r w:rsidR="00DA77F3">
        <w:rPr>
          <w:rFonts w:ascii="Open Sans" w:eastAsia="Times New Roman" w:hAnsi="Open Sans" w:cs="Open Sans"/>
          <w:b/>
          <w:sz w:val="28"/>
          <w:szCs w:val="28"/>
        </w:rPr>
        <w:t xml:space="preserve"> zu</w:t>
      </w:r>
      <w:r w:rsidR="00EC4D8D">
        <w:rPr>
          <w:rFonts w:ascii="Open Sans" w:eastAsia="Times New Roman" w:hAnsi="Open Sans" w:cs="Open Sans"/>
          <w:b/>
          <w:sz w:val="28"/>
          <w:szCs w:val="28"/>
        </w:rPr>
        <w:t xml:space="preserve"> verschiedene</w:t>
      </w:r>
      <w:r w:rsidR="00DA77F3">
        <w:rPr>
          <w:rFonts w:ascii="Open Sans" w:eastAsia="Times New Roman" w:hAnsi="Open Sans" w:cs="Open Sans"/>
          <w:b/>
          <w:sz w:val="28"/>
          <w:szCs w:val="28"/>
        </w:rPr>
        <w:t xml:space="preserve">n möglichen </w:t>
      </w:r>
      <w:bookmarkStart w:id="1" w:name="_GoBack"/>
      <w:bookmarkEnd w:id="1"/>
      <w:r w:rsidR="00EC4D8D">
        <w:rPr>
          <w:rFonts w:ascii="Open Sans" w:eastAsia="Times New Roman" w:hAnsi="Open Sans" w:cs="Open Sans"/>
          <w:b/>
          <w:sz w:val="28"/>
          <w:szCs w:val="28"/>
        </w:rPr>
        <w:t>Datenquellen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3119"/>
        <w:gridCol w:w="2806"/>
      </w:tblGrid>
      <w:tr w:rsidR="000B1BFC" w:rsidRPr="000B1BFC" w14:paraId="23ACA993" w14:textId="77777777" w:rsidTr="000B1BFC">
        <w:tc>
          <w:tcPr>
            <w:tcW w:w="4531" w:type="dxa"/>
          </w:tcPr>
          <w:p w14:paraId="5DBD3CE9" w14:textId="77F0CFAD" w:rsidR="00465864" w:rsidRPr="000B1BFC" w:rsidRDefault="00465864" w:rsidP="00465864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sz w:val="24"/>
              </w:rPr>
            </w:pPr>
            <w:r w:rsidRPr="000B1BFC">
              <w:rPr>
                <w:rFonts w:asciiTheme="majorHAnsi" w:hAnsiTheme="majorHAnsi" w:cstheme="majorHAnsi"/>
                <w:b/>
                <w:sz w:val="24"/>
              </w:rPr>
              <w:t>Intern</w:t>
            </w:r>
          </w:p>
        </w:tc>
        <w:tc>
          <w:tcPr>
            <w:tcW w:w="3119" w:type="dxa"/>
          </w:tcPr>
          <w:p w14:paraId="3FD6A83C" w14:textId="0BAB43D6" w:rsidR="00465864" w:rsidRPr="000B1BFC" w:rsidRDefault="00465864" w:rsidP="00465864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sz w:val="24"/>
              </w:rPr>
            </w:pPr>
            <w:r w:rsidRPr="000B1BFC">
              <w:rPr>
                <w:rFonts w:asciiTheme="majorHAnsi" w:hAnsiTheme="majorHAnsi" w:cstheme="majorHAnsi"/>
                <w:b/>
                <w:sz w:val="24"/>
              </w:rPr>
              <w:t>Extern</w:t>
            </w:r>
          </w:p>
        </w:tc>
        <w:tc>
          <w:tcPr>
            <w:tcW w:w="2806" w:type="dxa"/>
          </w:tcPr>
          <w:p w14:paraId="2900EDB9" w14:textId="405EED1B" w:rsidR="00465864" w:rsidRPr="000B1BFC" w:rsidRDefault="00465864" w:rsidP="00465864">
            <w:pPr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sz w:val="24"/>
              </w:rPr>
            </w:pPr>
            <w:r w:rsidRPr="000B1BFC">
              <w:rPr>
                <w:rFonts w:asciiTheme="majorHAnsi" w:hAnsiTheme="majorHAnsi" w:cstheme="majorHAnsi"/>
                <w:b/>
                <w:sz w:val="24"/>
              </w:rPr>
              <w:t>Forschung</w:t>
            </w:r>
          </w:p>
        </w:tc>
      </w:tr>
      <w:tr w:rsidR="000B1BFC" w14:paraId="0649D552" w14:textId="77777777" w:rsidTr="000B1BFC">
        <w:tc>
          <w:tcPr>
            <w:tcW w:w="4531" w:type="dxa"/>
          </w:tcPr>
          <w:p w14:paraId="73871894" w14:textId="77777777" w:rsidR="00465864" w:rsidRPr="00465864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Kollegiale Hospitation</w:t>
            </w:r>
          </w:p>
          <w:p w14:paraId="20C6EE10" w14:textId="77777777" w:rsidR="00465864" w:rsidRPr="00465864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systematisches SuS-Feedback</w:t>
            </w:r>
          </w:p>
          <w:p w14:paraId="0AA79EE0" w14:textId="77777777" w:rsidR="00465864" w:rsidRPr="00465864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systematisches Feedback Erziehungsberechtigter</w:t>
            </w:r>
          </w:p>
          <w:p w14:paraId="5B86C0A7" w14:textId="77777777" w:rsidR="00465864" w:rsidRPr="00465864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Praxis oder Aktionsforschung durch Lehrkräfte</w:t>
            </w:r>
          </w:p>
          <w:p w14:paraId="621A5E0C" w14:textId="77777777" w:rsidR="00F62A10" w:rsidRPr="000B1BFC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Kennzahlen der Schulen (Statistiken)</w:t>
            </w:r>
          </w:p>
          <w:p w14:paraId="0E3E4529" w14:textId="77777777" w:rsidR="00F62A10" w:rsidRPr="000B1BFC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 xml:space="preserve">Schülerdaten: </w:t>
            </w:r>
          </w:p>
          <w:p w14:paraId="58710806" w14:textId="7CF2EB6A" w:rsidR="00F62A10" w:rsidRPr="000B1BFC" w:rsidRDefault="00F62A10" w:rsidP="000B1BFC">
            <w:pPr>
              <w:numPr>
                <w:ilvl w:val="0"/>
                <w:numId w:val="0"/>
              </w:numPr>
              <w:spacing w:after="0"/>
              <w:ind w:left="720" w:hanging="693"/>
              <w:rPr>
                <w:rFonts w:asciiTheme="majorHAnsi" w:hAnsiTheme="majorHAnsi" w:cstheme="majorHAnsi"/>
                <w:i/>
                <w:szCs w:val="18"/>
              </w:rPr>
            </w:pPr>
            <w:r w:rsidRPr="000B1BFC">
              <w:rPr>
                <w:rFonts w:asciiTheme="majorHAnsi" w:hAnsiTheme="majorHAnsi" w:cstheme="majorHAnsi"/>
                <w:i/>
                <w:szCs w:val="18"/>
              </w:rPr>
              <w:t>Schullaufbahn</w:t>
            </w:r>
          </w:p>
          <w:p w14:paraId="034DAE9E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Einschulung (Korridorkinder), Zurückstellungen</w:t>
            </w:r>
          </w:p>
          <w:p w14:paraId="56308E1B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Schulartwechsel</w:t>
            </w:r>
          </w:p>
          <w:p w14:paraId="1FC8902F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Inklusion (Wechsel zwischen Förder- und Regelschule)</w:t>
            </w:r>
          </w:p>
          <w:p w14:paraId="6C50148B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Wiederholung</w:t>
            </w:r>
          </w:p>
          <w:p w14:paraId="5730FE8C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Eignung</w:t>
            </w:r>
          </w:p>
          <w:p w14:paraId="0DA229FD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Übertritt</w:t>
            </w:r>
          </w:p>
          <w:p w14:paraId="21317C52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Typische Schulbiographien</w:t>
            </w:r>
          </w:p>
          <w:p w14:paraId="027B0C1E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Verbleib nach Übertritt</w:t>
            </w:r>
          </w:p>
          <w:p w14:paraId="458C8276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Übergang Schule/Beruf</w:t>
            </w:r>
          </w:p>
          <w:p w14:paraId="3A75BF1D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 xml:space="preserve">Schulische Anschlüsse/Verbleib nach schulischem Anschluss </w:t>
            </w:r>
          </w:p>
          <w:p w14:paraId="523188A3" w14:textId="77777777" w:rsidR="00F62A10" w:rsidRPr="000B1BFC" w:rsidRDefault="00F62A10" w:rsidP="000B1BFC">
            <w:pPr>
              <w:numPr>
                <w:ilvl w:val="0"/>
                <w:numId w:val="0"/>
              </w:numPr>
              <w:autoSpaceDN w:val="0"/>
              <w:spacing w:after="160" w:line="256" w:lineRule="auto"/>
              <w:ind w:left="736" w:hanging="693"/>
              <w:rPr>
                <w:rFonts w:asciiTheme="majorHAnsi" w:hAnsiTheme="majorHAnsi" w:cstheme="majorHAnsi"/>
                <w:i/>
                <w:szCs w:val="18"/>
              </w:rPr>
            </w:pPr>
            <w:r w:rsidRPr="000B1BFC">
              <w:rPr>
                <w:rFonts w:asciiTheme="majorHAnsi" w:hAnsiTheme="majorHAnsi" w:cstheme="majorHAnsi"/>
                <w:i/>
                <w:szCs w:val="18"/>
              </w:rPr>
              <w:t>Merkmale der Schüler</w:t>
            </w:r>
          </w:p>
          <w:p w14:paraId="5153AB88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Soziale Lage (Sozialindex)</w:t>
            </w:r>
          </w:p>
          <w:p w14:paraId="11E863D7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Migrationshintergrund</w:t>
            </w:r>
          </w:p>
          <w:p w14:paraId="1B4AE402" w14:textId="77777777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Verkehrssprache in der Familie</w:t>
            </w:r>
          </w:p>
          <w:p w14:paraId="776B36A7" w14:textId="3C05F0A8" w:rsidR="00F62A10" w:rsidRPr="000B1BFC" w:rsidRDefault="00F62A10" w:rsidP="000B1BFC">
            <w:pPr>
              <w:pStyle w:val="Listenabsatz"/>
              <w:numPr>
                <w:ilvl w:val="3"/>
                <w:numId w:val="31"/>
              </w:numPr>
              <w:tabs>
                <w:tab w:val="clear" w:pos="2880"/>
              </w:tabs>
              <w:autoSpaceDN w:val="0"/>
              <w:spacing w:after="160" w:line="256" w:lineRule="auto"/>
              <w:ind w:left="736" w:hanging="41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Sonderpädagogische Förderbedarfe</w:t>
            </w:r>
          </w:p>
          <w:p w14:paraId="33640239" w14:textId="77777777" w:rsidR="00465864" w:rsidRPr="00465864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Befragungen von Lehrkräften, SuS, Erziehungsberechtigten</w:t>
            </w:r>
          </w:p>
          <w:p w14:paraId="1129452F" w14:textId="77777777" w:rsidR="00F62A10" w:rsidRPr="000B1BFC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schulbezogene Parallelarbeiten innerhalb der Jahrgangsstufe</w:t>
            </w:r>
          </w:p>
          <w:p w14:paraId="4D7B0A25" w14:textId="77777777" w:rsidR="00F62A10" w:rsidRPr="000B1BFC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 xml:space="preserve">Leistungsdaten: </w:t>
            </w:r>
          </w:p>
          <w:p w14:paraId="7B54D411" w14:textId="77777777" w:rsidR="000B1BFC" w:rsidRDefault="00F62A10" w:rsidP="000B1BFC">
            <w:pPr>
              <w:numPr>
                <w:ilvl w:val="0"/>
                <w:numId w:val="0"/>
              </w:numPr>
              <w:spacing w:after="0"/>
              <w:ind w:left="737" w:hanging="693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VERA (3 und 8 sowie die Orientierungsarbeiten);</w:t>
            </w:r>
          </w:p>
          <w:p w14:paraId="6DE550F0" w14:textId="77777777" w:rsidR="000B1BFC" w:rsidRDefault="00F62A10" w:rsidP="000B1BFC">
            <w:pPr>
              <w:numPr>
                <w:ilvl w:val="0"/>
                <w:numId w:val="0"/>
              </w:numPr>
              <w:spacing w:after="0"/>
              <w:ind w:left="737" w:hanging="693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Jahrgangsstufentests, Ergebnisse von</w:t>
            </w:r>
          </w:p>
          <w:p w14:paraId="3B745411" w14:textId="115EFE67" w:rsidR="00F62A10" w:rsidRPr="000B1BFC" w:rsidRDefault="00F62A10" w:rsidP="000B1BFC">
            <w:pPr>
              <w:numPr>
                <w:ilvl w:val="0"/>
                <w:numId w:val="0"/>
              </w:numPr>
              <w:spacing w:after="0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Leistungsnachweisen, Abschlussprüfungsergebnisse</w:t>
            </w:r>
          </w:p>
          <w:p w14:paraId="2E842651" w14:textId="3C6CB72E" w:rsidR="00F62A10" w:rsidRPr="000B1BFC" w:rsidRDefault="00F62A10" w:rsidP="000B1BFC">
            <w:pPr>
              <w:pStyle w:val="Listenabsatz"/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Individualdiagnostische Daten: z.B. Sprach-/</w:t>
            </w:r>
            <w:r w:rsidR="000B1BFC">
              <w:rPr>
                <w:rFonts w:asciiTheme="majorHAnsi" w:hAnsiTheme="majorHAnsi" w:cstheme="majorHAnsi"/>
                <w:szCs w:val="18"/>
              </w:rPr>
              <w:t xml:space="preserve"> </w:t>
            </w:r>
            <w:r w:rsidRPr="000B1BFC">
              <w:rPr>
                <w:rFonts w:asciiTheme="majorHAnsi" w:hAnsiTheme="majorHAnsi" w:cstheme="majorHAnsi"/>
                <w:szCs w:val="18"/>
              </w:rPr>
              <w:t xml:space="preserve">Leseentwicklungsdaten (z.B: BYLES) </w:t>
            </w:r>
          </w:p>
          <w:p w14:paraId="4918510D" w14:textId="215755D2" w:rsidR="00465864" w:rsidRPr="00465864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diagnostische Verfahren zur Kompetenzfeststellung</w:t>
            </w:r>
            <w:r w:rsidR="00F62A10" w:rsidRPr="000B1BFC">
              <w:rPr>
                <w:rFonts w:asciiTheme="majorHAnsi" w:hAnsiTheme="majorHAnsi" w:cstheme="majorHAnsi"/>
                <w:szCs w:val="18"/>
              </w:rPr>
              <w:t xml:space="preserve"> </w:t>
            </w:r>
          </w:p>
          <w:p w14:paraId="206F66AE" w14:textId="77777777" w:rsidR="000B1BFC" w:rsidRPr="000B1BFC" w:rsidRDefault="00465864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Dokumentenanalyse</w:t>
            </w:r>
          </w:p>
          <w:p w14:paraId="079CAFBF" w14:textId="701994D3" w:rsidR="000B1BFC" w:rsidRPr="000B1BFC" w:rsidRDefault="000B1BFC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Daten auf Unterrichtsebene</w:t>
            </w:r>
          </w:p>
          <w:p w14:paraId="210EF30D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Anteil SuS im Ganztag</w:t>
            </w:r>
          </w:p>
          <w:p w14:paraId="558F0A32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Anteil SuS Vorkurs Deutsch 240</w:t>
            </w:r>
          </w:p>
          <w:p w14:paraId="6B86FD26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Ergebnisse aus Unterrichtsbesuchen der Schulleitung</w:t>
            </w:r>
          </w:p>
          <w:p w14:paraId="34AA849B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Unterrichtsbeobachtungsergebnisse aus der externen Evaluation</w:t>
            </w:r>
          </w:p>
          <w:p w14:paraId="0CADF412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Selbsteinschätzung der Schüler zu verschiedenen Kompetenzbereichen</w:t>
            </w:r>
          </w:p>
          <w:p w14:paraId="08790E24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Schülerbefragungsergebnisse zu Kriterien wirksamen Unterrichts</w:t>
            </w:r>
          </w:p>
          <w:p w14:paraId="27202604" w14:textId="77777777" w:rsidR="000B1BFC" w:rsidRPr="000B1BFC" w:rsidRDefault="000B1BFC" w:rsidP="000B1BFC">
            <w:pPr>
              <w:pStyle w:val="Listenabsatz"/>
              <w:numPr>
                <w:ilvl w:val="1"/>
                <w:numId w:val="31"/>
              </w:numPr>
              <w:tabs>
                <w:tab w:val="clear" w:pos="1440"/>
              </w:tabs>
              <w:autoSpaceDN w:val="0"/>
              <w:spacing w:after="160" w:line="256" w:lineRule="auto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Daten zur Schulqualität</w:t>
            </w:r>
          </w:p>
          <w:p w14:paraId="175F1E01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Selbsteinschätzung der Schule bzgl. Qualitätstableau „Bayern macht gute Schule“</w:t>
            </w:r>
          </w:p>
          <w:p w14:paraId="370EC8D5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Evaluationsbericht der externen Evaluation</w:t>
            </w:r>
          </w:p>
          <w:p w14:paraId="4D3B5D42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lastRenderedPageBreak/>
              <w:t xml:space="preserve">Befragungsergebnisse von Eltern und Schülern zu Schulklima, Mitbestimmung, Interessenförderung usw. </w:t>
            </w:r>
          </w:p>
          <w:p w14:paraId="79758A8F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Befragungsergebnisse von Lehrkräften zu Leseförderung, kollegialer Kooperation, Digitalisierung usw.</w:t>
            </w:r>
          </w:p>
          <w:p w14:paraId="2D518B22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Diskussionsergebnisse aus dem Schulforum</w:t>
            </w:r>
          </w:p>
          <w:p w14:paraId="518510DF" w14:textId="109422E7" w:rsidR="000B1BFC" w:rsidRPr="000B1BFC" w:rsidRDefault="000B1BFC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Daten zum Lehrpersonal</w:t>
            </w:r>
          </w:p>
          <w:p w14:paraId="78E50F14" w14:textId="77777777" w:rsidR="000B1BFC" w:rsidRPr="000B1BFC" w:rsidRDefault="000B1BFC" w:rsidP="000B1BFC">
            <w:pPr>
              <w:pStyle w:val="Listenabsatz"/>
              <w:numPr>
                <w:ilvl w:val="2"/>
                <w:numId w:val="34"/>
              </w:numPr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Anteil Lehrer/Nicht-Lehrer</w:t>
            </w:r>
          </w:p>
          <w:p w14:paraId="06806AD4" w14:textId="77777777" w:rsidR="000B1BFC" w:rsidRPr="000B1BFC" w:rsidRDefault="000B1BFC" w:rsidP="000B1BFC">
            <w:pPr>
              <w:pStyle w:val="Listenabsatz"/>
              <w:numPr>
                <w:ilvl w:val="2"/>
                <w:numId w:val="34"/>
              </w:numPr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Fortbildungsdaten (FIBS I + II, schulinterne Fortbildungen)</w:t>
            </w:r>
          </w:p>
          <w:p w14:paraId="078F0489" w14:textId="77777777" w:rsidR="000B1BFC" w:rsidRPr="000B1BFC" w:rsidRDefault="000B1BFC" w:rsidP="000B1BFC">
            <w:pPr>
              <w:pStyle w:val="Listenabsatz"/>
              <w:numPr>
                <w:ilvl w:val="2"/>
                <w:numId w:val="34"/>
              </w:numPr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Fluktuation</w:t>
            </w:r>
          </w:p>
          <w:p w14:paraId="304925B2" w14:textId="77777777" w:rsidR="000B1BFC" w:rsidRDefault="000B1BFC" w:rsidP="000B1BFC">
            <w:pPr>
              <w:pStyle w:val="Listenabsatz"/>
              <w:numPr>
                <w:ilvl w:val="2"/>
                <w:numId w:val="34"/>
              </w:numPr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Lehrkräftebefragungsergebnisse zu Arbeitszufriedenheit, Selbstwirksamkeit</w:t>
            </w:r>
          </w:p>
          <w:p w14:paraId="48828476" w14:textId="77777777" w:rsidR="000B1BFC" w:rsidRDefault="000B1BFC" w:rsidP="000B1BFC">
            <w:pPr>
              <w:pStyle w:val="Listenabsatz"/>
              <w:numPr>
                <w:ilvl w:val="2"/>
                <w:numId w:val="34"/>
              </w:numPr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Unterrichtsausfall/Abwesenheiten</w:t>
            </w:r>
          </w:p>
          <w:p w14:paraId="31F23E4D" w14:textId="48DA5AE9" w:rsidR="000B1BFC" w:rsidRPr="000B1BFC" w:rsidRDefault="000B1BFC" w:rsidP="000B1BFC">
            <w:pPr>
              <w:pStyle w:val="Listenabsatz"/>
              <w:numPr>
                <w:ilvl w:val="2"/>
                <w:numId w:val="34"/>
              </w:numPr>
              <w:autoSpaceDN w:val="0"/>
              <w:spacing w:after="160" w:line="256" w:lineRule="auto"/>
              <w:ind w:left="736" w:hanging="425"/>
              <w:rPr>
                <w:rFonts w:asciiTheme="majorHAnsi" w:hAnsiTheme="majorHAnsi" w:cstheme="majorHAnsi"/>
                <w:szCs w:val="18"/>
              </w:rPr>
            </w:pPr>
            <w:r>
              <w:rPr>
                <w:rFonts w:asciiTheme="majorHAnsi" w:hAnsiTheme="majorHAnsi" w:cstheme="majorHAnsi"/>
                <w:szCs w:val="18"/>
              </w:rPr>
              <w:t>…</w:t>
            </w:r>
          </w:p>
        </w:tc>
        <w:tc>
          <w:tcPr>
            <w:tcW w:w="3119" w:type="dxa"/>
          </w:tcPr>
          <w:p w14:paraId="5064969C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lastRenderedPageBreak/>
              <w:t>systematische Kennzahlen</w:t>
            </w:r>
          </w:p>
          <w:p w14:paraId="3DF2AF25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wissenschaftliche Begleitung der Schule</w:t>
            </w:r>
          </w:p>
          <w:p w14:paraId="2235FB6E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Rückmeldung aus externer Evaluation</w:t>
            </w:r>
          </w:p>
          <w:p w14:paraId="0BFB6E66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Vergleichsarbeiten</w:t>
            </w:r>
          </w:p>
          <w:p w14:paraId="47C704D0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landesweite Lernstandser-hebungen</w:t>
            </w:r>
          </w:p>
          <w:p w14:paraId="39107D86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 xml:space="preserve">Monitoringverfahren des Bundeslandes </w:t>
            </w:r>
          </w:p>
          <w:p w14:paraId="48AC4EFA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Ergebnisse zentraler Abschlussprüfungen</w:t>
            </w:r>
          </w:p>
          <w:p w14:paraId="57707488" w14:textId="77777777" w:rsidR="000B1BFC" w:rsidRPr="000B1BFC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Ergebnisse aus Peer-Review-Verfahren</w:t>
            </w:r>
          </w:p>
          <w:p w14:paraId="0128CC0A" w14:textId="3949989C" w:rsidR="000B1BFC" w:rsidRPr="000B1BFC" w:rsidRDefault="000B1BFC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316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Vergleichswerte für…</w:t>
            </w:r>
          </w:p>
          <w:p w14:paraId="15283C87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4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vergleichbare Schule</w:t>
            </w:r>
          </w:p>
          <w:p w14:paraId="43A6D6EB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4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Gleicher Raumtyp (Stadt/Land)</w:t>
            </w:r>
          </w:p>
          <w:p w14:paraId="728FCC79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4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Regierungsbezirk</w:t>
            </w:r>
          </w:p>
          <w:p w14:paraId="11A4310D" w14:textId="77777777" w:rsidR="000B1BFC" w:rsidRPr="000B1BFC" w:rsidRDefault="000B1BFC" w:rsidP="000B1BFC">
            <w:pPr>
              <w:pStyle w:val="Listenabsatz"/>
              <w:numPr>
                <w:ilvl w:val="2"/>
                <w:numId w:val="31"/>
              </w:numPr>
              <w:tabs>
                <w:tab w:val="clear" w:pos="2160"/>
              </w:tabs>
              <w:autoSpaceDN w:val="0"/>
              <w:spacing w:after="160" w:line="256" w:lineRule="auto"/>
              <w:ind w:left="741" w:hanging="284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Bayern</w:t>
            </w:r>
          </w:p>
          <w:p w14:paraId="354CD7E8" w14:textId="067AB848" w:rsidR="00465864" w:rsidRPr="000B1BFC" w:rsidRDefault="00F62A10" w:rsidP="000B1BFC">
            <w:pPr>
              <w:numPr>
                <w:ilvl w:val="0"/>
                <w:numId w:val="31"/>
              </w:numPr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…</w:t>
            </w:r>
          </w:p>
        </w:tc>
        <w:tc>
          <w:tcPr>
            <w:tcW w:w="2806" w:type="dxa"/>
          </w:tcPr>
          <w:p w14:paraId="7D2E3167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schulfachbezogene Zeitschriften</w:t>
            </w:r>
          </w:p>
          <w:p w14:paraId="702A28C3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überfachliche Zeitschriften</w:t>
            </w:r>
          </w:p>
          <w:p w14:paraId="1C6AB3DB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Bildungsteil von Zeitungen</w:t>
            </w:r>
          </w:p>
          <w:p w14:paraId="4482AB81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Berichterstattungen zu Schulleistungsvergleichen</w:t>
            </w:r>
          </w:p>
          <w:p w14:paraId="63FA509F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Wissenschaftliche Publikationen, Studien</w:t>
            </w:r>
          </w:p>
          <w:p w14:paraId="14F3DF06" w14:textId="77777777" w:rsidR="00F62A10" w:rsidRPr="00F62A10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/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Online-Portale zu Schulthemen</w:t>
            </w:r>
          </w:p>
          <w:p w14:paraId="6003A124" w14:textId="658EA342" w:rsidR="00465864" w:rsidRPr="000B1BFC" w:rsidRDefault="00F62A10" w:rsidP="000B1BFC">
            <w:pPr>
              <w:numPr>
                <w:ilvl w:val="0"/>
                <w:numId w:val="31"/>
              </w:numPr>
              <w:tabs>
                <w:tab w:val="clear" w:pos="720"/>
              </w:tabs>
              <w:ind w:left="282" w:hanging="282"/>
              <w:rPr>
                <w:rFonts w:asciiTheme="majorHAnsi" w:hAnsiTheme="majorHAnsi" w:cstheme="majorHAnsi"/>
                <w:szCs w:val="18"/>
              </w:rPr>
            </w:pPr>
            <w:r w:rsidRPr="000B1BFC">
              <w:rPr>
                <w:rFonts w:asciiTheme="majorHAnsi" w:hAnsiTheme="majorHAnsi" w:cstheme="majorHAnsi"/>
                <w:szCs w:val="18"/>
              </w:rPr>
              <w:t>…</w:t>
            </w:r>
          </w:p>
        </w:tc>
      </w:tr>
    </w:tbl>
    <w:p w14:paraId="5155C6FF" w14:textId="77777777" w:rsidR="00465864" w:rsidRDefault="00465864" w:rsidP="00465864">
      <w:pPr>
        <w:numPr>
          <w:ilvl w:val="0"/>
          <w:numId w:val="0"/>
        </w:numPr>
        <w:rPr>
          <w:rFonts w:asciiTheme="majorHAnsi" w:hAnsiTheme="majorHAnsi" w:cstheme="majorHAnsi"/>
          <w:sz w:val="20"/>
          <w:szCs w:val="20"/>
        </w:rPr>
      </w:pPr>
    </w:p>
    <w:p w14:paraId="492D0A29" w14:textId="77777777" w:rsidR="00465864" w:rsidRPr="00465864" w:rsidRDefault="00465864" w:rsidP="00465864">
      <w:pPr>
        <w:numPr>
          <w:ilvl w:val="0"/>
          <w:numId w:val="0"/>
        </w:numPr>
        <w:ind w:left="284"/>
        <w:rPr>
          <w:rFonts w:asciiTheme="majorHAnsi" w:hAnsiTheme="majorHAnsi" w:cstheme="majorHAnsi"/>
          <w:sz w:val="20"/>
          <w:szCs w:val="20"/>
        </w:rPr>
      </w:pPr>
    </w:p>
    <w:sectPr w:rsidR="00465864" w:rsidRPr="00465864" w:rsidSect="00EC4D8D">
      <w:headerReference w:type="default" r:id="rId11"/>
      <w:footerReference w:type="default" r:id="rId12"/>
      <w:pgSz w:w="11906" w:h="16838"/>
      <w:pgMar w:top="720" w:right="720" w:bottom="142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FEDF1" w14:textId="77777777" w:rsidR="00692F1C" w:rsidRDefault="00692F1C" w:rsidP="00E114D4">
      <w:pPr>
        <w:spacing w:after="0"/>
      </w:pPr>
      <w:r>
        <w:separator/>
      </w:r>
    </w:p>
  </w:endnote>
  <w:endnote w:type="continuationSeparator" w:id="0">
    <w:p w14:paraId="353B2E3E" w14:textId="77777777" w:rsidR="00692F1C" w:rsidRDefault="00692F1C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025F93" w:rsidRDefault="0066582B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12" name="Grafik 12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1638B2F7" w:rsidR="00E114D4" w:rsidRPr="00025F93" w:rsidRDefault="005E1A36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hyperlink r:id="rId2" w:history="1">
      <w:r w:rsidR="00025F93" w:rsidRPr="00025F93">
        <w:rPr>
          <w:rStyle w:val="Hyperlink"/>
          <w:rFonts w:eastAsia="Times New Roman" w:cs="Noto Sans Display"/>
          <w:color w:val="ED7D31" w:themeColor="accent2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schulentwicklung.bayern.de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1F412" w14:textId="77777777" w:rsidR="00692F1C" w:rsidRDefault="00692F1C" w:rsidP="00E114D4">
      <w:pPr>
        <w:spacing w:after="0"/>
      </w:pPr>
      <w:r>
        <w:separator/>
      </w:r>
    </w:p>
  </w:footnote>
  <w:footnote w:type="continuationSeparator" w:id="0">
    <w:p w14:paraId="74DE4990" w14:textId="77777777" w:rsidR="00692F1C" w:rsidRDefault="00692F1C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435F7B2E" w:rsidR="00025F93" w:rsidRPr="0061484E" w:rsidRDefault="00025F93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</w:rPr>
    </w:pPr>
    <w:r w:rsidRPr="0061484E">
      <w:rPr>
        <w:rFonts w:ascii="Open Sans" w:hAnsi="Open Sans" w:cs="Open Sans"/>
        <w:color w:val="00740F"/>
      </w:rPr>
      <w:drawing>
        <wp:anchor distT="0" distB="0" distL="114300" distR="114300" simplePos="0" relativeHeight="251658240" behindDoc="1" locked="0" layoutInCell="1" allowOverlap="1" wp14:anchorId="0CBEEB14" wp14:editId="7FD99740">
          <wp:simplePos x="0" y="0"/>
          <wp:positionH relativeFrom="column">
            <wp:posOffset>-31750</wp:posOffset>
          </wp:positionH>
          <wp:positionV relativeFrom="paragraph">
            <wp:posOffset>-112395</wp:posOffset>
          </wp:positionV>
          <wp:extent cx="1790700" cy="537845"/>
          <wp:effectExtent l="0" t="0" r="0" b="0"/>
          <wp:wrapTight wrapText="bothSides">
            <wp:wrapPolygon edited="0">
              <wp:start x="0" y="0"/>
              <wp:lineTo x="0" y="20656"/>
              <wp:lineTo x="21370" y="20656"/>
              <wp:lineTo x="21370" y="0"/>
              <wp:lineTo x="0" y="0"/>
            </wp:wrapPolygon>
          </wp:wrapTight>
          <wp:docPr id="11" name="Grafik 11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83C">
      <w:rPr>
        <w:rFonts w:ascii="Open Sans" w:hAnsi="Open Sans" w:cs="Open Sans"/>
        <w:color w:val="00740F"/>
      </w:rPr>
      <w:t>Methodenkoffer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5" type="#_x0000_t75" style="width:14.55pt;height:17.05pt" o:bullet="t">
        <v:imagedata r:id="rId1" o:title="Aufzählung"/>
      </v:shape>
    </w:pict>
  </w:numPicBullet>
  <w:numPicBullet w:numPicBulletId="1">
    <w:pict>
      <v:shape id="_x0000_i1286" type="#_x0000_t75" style="width:14.55pt;height:17.05pt" o:bullet="t">
        <v:imagedata r:id="rId2" o:title="Aufzählung_groß"/>
      </v:shape>
    </w:pict>
  </w:numPicBullet>
  <w:numPicBullet w:numPicBulletId="2">
    <w:pict>
      <v:shape id="_x0000_i1287" type="#_x0000_t75" style="width:31.65pt;height:38.7pt" o:bullet="t">
        <v:imagedata r:id="rId3" o:title="Aufzählung"/>
      </v:shape>
    </w:pict>
  </w:numPicBullet>
  <w:numPicBullet w:numPicBulletId="3">
    <w:pict>
      <v:shape id="_x0000_i1288" type="#_x0000_t75" style="width:21.25pt;height:24.95pt" o:bullet="t">
        <v:imagedata r:id="rId4" o:title="Aufzählung"/>
      </v:shape>
    </w:pict>
  </w:numPicBullet>
  <w:numPicBullet w:numPicBulletId="4">
    <w:pict>
      <v:shape id="_x0000_i1289" type="#_x0000_t75" style="width:30.8pt;height:37.45pt" o:bullet="t">
        <v:imagedata r:id="rId5" o:title="Aufzählung"/>
      </v:shape>
    </w:pict>
  </w:numPicBullet>
  <w:abstractNum w:abstractNumId="0" w15:restartNumberingAfterBreak="0">
    <w:nsid w:val="045F58BA"/>
    <w:multiLevelType w:val="hybridMultilevel"/>
    <w:tmpl w:val="5BB4A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410C30"/>
    <w:multiLevelType w:val="hybridMultilevel"/>
    <w:tmpl w:val="60DAE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76958"/>
    <w:multiLevelType w:val="hybridMultilevel"/>
    <w:tmpl w:val="4454C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201"/>
    <w:multiLevelType w:val="hybridMultilevel"/>
    <w:tmpl w:val="8154F3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02599"/>
    <w:multiLevelType w:val="multilevel"/>
    <w:tmpl w:val="32A0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9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7045C3"/>
    <w:multiLevelType w:val="hybridMultilevel"/>
    <w:tmpl w:val="2C563638"/>
    <w:lvl w:ilvl="0" w:tplc="8A52177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D2A6C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B8B1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09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E2B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68B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23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E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C6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B6A0D"/>
    <w:multiLevelType w:val="multilevel"/>
    <w:tmpl w:val="8A16FF6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742D7E"/>
    <w:multiLevelType w:val="multilevel"/>
    <w:tmpl w:val="F2B001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BE07E7"/>
    <w:multiLevelType w:val="hybridMultilevel"/>
    <w:tmpl w:val="924C0E48"/>
    <w:lvl w:ilvl="0" w:tplc="2FD8DBD8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74276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378C"/>
    <w:multiLevelType w:val="hybridMultilevel"/>
    <w:tmpl w:val="7616CFAC"/>
    <w:lvl w:ilvl="0" w:tplc="31EA29E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C75E9"/>
    <w:multiLevelType w:val="multilevel"/>
    <w:tmpl w:val="98C6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E557CD"/>
    <w:multiLevelType w:val="multilevel"/>
    <w:tmpl w:val="27AA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651A9E"/>
    <w:multiLevelType w:val="multilevel"/>
    <w:tmpl w:val="9B52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017CF"/>
    <w:multiLevelType w:val="multilevel"/>
    <w:tmpl w:val="E026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4C50CEF"/>
    <w:multiLevelType w:val="multilevel"/>
    <w:tmpl w:val="F2B001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16BFE"/>
    <w:multiLevelType w:val="hybridMultilevel"/>
    <w:tmpl w:val="0D48F9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417B5"/>
    <w:multiLevelType w:val="multilevel"/>
    <w:tmpl w:val="F2B001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8"/>
  </w:num>
  <w:num w:numId="5">
    <w:abstractNumId w:val="31"/>
  </w:num>
  <w:num w:numId="6">
    <w:abstractNumId w:val="33"/>
  </w:num>
  <w:num w:numId="7">
    <w:abstractNumId w:val="7"/>
  </w:num>
  <w:num w:numId="8">
    <w:abstractNumId w:val="13"/>
  </w:num>
  <w:num w:numId="9">
    <w:abstractNumId w:val="21"/>
  </w:num>
  <w:num w:numId="10">
    <w:abstractNumId w:val="29"/>
  </w:num>
  <w:num w:numId="11">
    <w:abstractNumId w:val="9"/>
  </w:num>
  <w:num w:numId="12">
    <w:abstractNumId w:val="1"/>
  </w:num>
  <w:num w:numId="13">
    <w:abstractNumId w:val="12"/>
  </w:num>
  <w:num w:numId="14">
    <w:abstractNumId w:val="20"/>
  </w:num>
  <w:num w:numId="15">
    <w:abstractNumId w:val="18"/>
  </w:num>
  <w:num w:numId="16">
    <w:abstractNumId w:val="26"/>
  </w:num>
  <w:num w:numId="17">
    <w:abstractNumId w:val="14"/>
  </w:num>
  <w:num w:numId="18">
    <w:abstractNumId w:val="27"/>
  </w:num>
  <w:num w:numId="19">
    <w:abstractNumId w:val="10"/>
  </w:num>
  <w:num w:numId="20">
    <w:abstractNumId w:val="11"/>
  </w:num>
  <w:num w:numId="21">
    <w:abstractNumId w:val="28"/>
  </w:num>
  <w:num w:numId="22">
    <w:abstractNumId w:val="2"/>
  </w:num>
  <w:num w:numId="23">
    <w:abstractNumId w:val="6"/>
  </w:num>
  <w:num w:numId="24">
    <w:abstractNumId w:val="9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5"/>
  </w:num>
  <w:num w:numId="31">
    <w:abstractNumId w:val="22"/>
  </w:num>
  <w:num w:numId="32">
    <w:abstractNumId w:val="23"/>
  </w:num>
  <w:num w:numId="33">
    <w:abstractNumId w:val="24"/>
  </w:num>
  <w:num w:numId="34">
    <w:abstractNumId w:val="3"/>
  </w:num>
  <w:num w:numId="35">
    <w:abstractNumId w:val="15"/>
  </w:num>
  <w:num w:numId="36">
    <w:abstractNumId w:val="16"/>
  </w:num>
  <w:num w:numId="37">
    <w:abstractNumId w:val="30"/>
  </w:num>
  <w:num w:numId="38">
    <w:abstractNumId w:val="34"/>
  </w:num>
  <w:num w:numId="39">
    <w:abstractNumId w:val="25"/>
  </w:num>
  <w:num w:numId="40">
    <w:abstractNumId w:val="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13AA7"/>
    <w:rsid w:val="0001770A"/>
    <w:rsid w:val="00025F93"/>
    <w:rsid w:val="00034A92"/>
    <w:rsid w:val="00037008"/>
    <w:rsid w:val="00046AF1"/>
    <w:rsid w:val="00061025"/>
    <w:rsid w:val="000850F3"/>
    <w:rsid w:val="000B1BFC"/>
    <w:rsid w:val="000D1D81"/>
    <w:rsid w:val="000D619B"/>
    <w:rsid w:val="000E573D"/>
    <w:rsid w:val="000F60DD"/>
    <w:rsid w:val="000F7916"/>
    <w:rsid w:val="00167ED1"/>
    <w:rsid w:val="001752BB"/>
    <w:rsid w:val="001A3CCA"/>
    <w:rsid w:val="001B0E9E"/>
    <w:rsid w:val="001B4ACB"/>
    <w:rsid w:val="001D61C0"/>
    <w:rsid w:val="001E7C2E"/>
    <w:rsid w:val="00213648"/>
    <w:rsid w:val="002479DA"/>
    <w:rsid w:val="00271669"/>
    <w:rsid w:val="002753F5"/>
    <w:rsid w:val="002762E3"/>
    <w:rsid w:val="0029324C"/>
    <w:rsid w:val="00293AEF"/>
    <w:rsid w:val="002E1313"/>
    <w:rsid w:val="002E4870"/>
    <w:rsid w:val="003160EF"/>
    <w:rsid w:val="0032394F"/>
    <w:rsid w:val="0034055A"/>
    <w:rsid w:val="00367BDB"/>
    <w:rsid w:val="00372E30"/>
    <w:rsid w:val="00384393"/>
    <w:rsid w:val="00384B18"/>
    <w:rsid w:val="00386F21"/>
    <w:rsid w:val="003A23E5"/>
    <w:rsid w:val="003C79C4"/>
    <w:rsid w:val="003D4611"/>
    <w:rsid w:val="004206E4"/>
    <w:rsid w:val="004259D4"/>
    <w:rsid w:val="00430F03"/>
    <w:rsid w:val="00437181"/>
    <w:rsid w:val="00442A5B"/>
    <w:rsid w:val="00457C51"/>
    <w:rsid w:val="00465864"/>
    <w:rsid w:val="00491200"/>
    <w:rsid w:val="004A20D0"/>
    <w:rsid w:val="004A572A"/>
    <w:rsid w:val="004A5BAF"/>
    <w:rsid w:val="004B0B9D"/>
    <w:rsid w:val="004C4F32"/>
    <w:rsid w:val="004D6F3D"/>
    <w:rsid w:val="004F2C49"/>
    <w:rsid w:val="00502B32"/>
    <w:rsid w:val="00530D01"/>
    <w:rsid w:val="00543AF3"/>
    <w:rsid w:val="00551E4B"/>
    <w:rsid w:val="0059044A"/>
    <w:rsid w:val="005C6BD9"/>
    <w:rsid w:val="005D4D66"/>
    <w:rsid w:val="005E1A36"/>
    <w:rsid w:val="005F2A6F"/>
    <w:rsid w:val="005F440E"/>
    <w:rsid w:val="00613088"/>
    <w:rsid w:val="0061484E"/>
    <w:rsid w:val="006312E2"/>
    <w:rsid w:val="00665305"/>
    <w:rsid w:val="0066582B"/>
    <w:rsid w:val="00666D5A"/>
    <w:rsid w:val="00667955"/>
    <w:rsid w:val="006811A2"/>
    <w:rsid w:val="006868D8"/>
    <w:rsid w:val="00692F1C"/>
    <w:rsid w:val="00697901"/>
    <w:rsid w:val="006A3596"/>
    <w:rsid w:val="006C1DB0"/>
    <w:rsid w:val="006F0624"/>
    <w:rsid w:val="0070009D"/>
    <w:rsid w:val="00703D5D"/>
    <w:rsid w:val="007376C2"/>
    <w:rsid w:val="00737FF4"/>
    <w:rsid w:val="007475EF"/>
    <w:rsid w:val="00753402"/>
    <w:rsid w:val="00754754"/>
    <w:rsid w:val="00757F39"/>
    <w:rsid w:val="00770FF9"/>
    <w:rsid w:val="00771F1F"/>
    <w:rsid w:val="0077632D"/>
    <w:rsid w:val="007C42D1"/>
    <w:rsid w:val="008075B6"/>
    <w:rsid w:val="00811BE4"/>
    <w:rsid w:val="00837461"/>
    <w:rsid w:val="00841126"/>
    <w:rsid w:val="00851145"/>
    <w:rsid w:val="008568FC"/>
    <w:rsid w:val="00867FEB"/>
    <w:rsid w:val="00891209"/>
    <w:rsid w:val="00895DCF"/>
    <w:rsid w:val="008A5E4E"/>
    <w:rsid w:val="008C3308"/>
    <w:rsid w:val="008C488E"/>
    <w:rsid w:val="008D3DAE"/>
    <w:rsid w:val="008F0330"/>
    <w:rsid w:val="009053A7"/>
    <w:rsid w:val="0094625D"/>
    <w:rsid w:val="00947777"/>
    <w:rsid w:val="0096150E"/>
    <w:rsid w:val="009704E0"/>
    <w:rsid w:val="0097328D"/>
    <w:rsid w:val="00995048"/>
    <w:rsid w:val="00996384"/>
    <w:rsid w:val="009D683C"/>
    <w:rsid w:val="009E1245"/>
    <w:rsid w:val="00A03805"/>
    <w:rsid w:val="00A0730A"/>
    <w:rsid w:val="00A157BA"/>
    <w:rsid w:val="00A259A2"/>
    <w:rsid w:val="00A26152"/>
    <w:rsid w:val="00A55FD2"/>
    <w:rsid w:val="00A64554"/>
    <w:rsid w:val="00A768F3"/>
    <w:rsid w:val="00A80A03"/>
    <w:rsid w:val="00A83228"/>
    <w:rsid w:val="00A83EBF"/>
    <w:rsid w:val="00AA2306"/>
    <w:rsid w:val="00AB02B0"/>
    <w:rsid w:val="00AE2F70"/>
    <w:rsid w:val="00AE4B93"/>
    <w:rsid w:val="00AF03A0"/>
    <w:rsid w:val="00AF7C04"/>
    <w:rsid w:val="00B01F90"/>
    <w:rsid w:val="00B02761"/>
    <w:rsid w:val="00B05F54"/>
    <w:rsid w:val="00B1192F"/>
    <w:rsid w:val="00B15477"/>
    <w:rsid w:val="00B245EE"/>
    <w:rsid w:val="00B254D7"/>
    <w:rsid w:val="00B54F77"/>
    <w:rsid w:val="00B5675B"/>
    <w:rsid w:val="00B65C0B"/>
    <w:rsid w:val="00B65F5E"/>
    <w:rsid w:val="00BA0FE9"/>
    <w:rsid w:val="00BA1280"/>
    <w:rsid w:val="00BA2A45"/>
    <w:rsid w:val="00BA6B5C"/>
    <w:rsid w:val="00BB0C12"/>
    <w:rsid w:val="00BB34CD"/>
    <w:rsid w:val="00BD0DD7"/>
    <w:rsid w:val="00BF0F0B"/>
    <w:rsid w:val="00BF138F"/>
    <w:rsid w:val="00BF3FDE"/>
    <w:rsid w:val="00C02F8A"/>
    <w:rsid w:val="00C12F89"/>
    <w:rsid w:val="00C16A3C"/>
    <w:rsid w:val="00C3406E"/>
    <w:rsid w:val="00C50691"/>
    <w:rsid w:val="00C93D3E"/>
    <w:rsid w:val="00CB6122"/>
    <w:rsid w:val="00CC548B"/>
    <w:rsid w:val="00CC74B7"/>
    <w:rsid w:val="00CD1697"/>
    <w:rsid w:val="00CE4E8A"/>
    <w:rsid w:val="00CE6B5B"/>
    <w:rsid w:val="00CF69B9"/>
    <w:rsid w:val="00D0783C"/>
    <w:rsid w:val="00D149AA"/>
    <w:rsid w:val="00D33D24"/>
    <w:rsid w:val="00D411C7"/>
    <w:rsid w:val="00D51816"/>
    <w:rsid w:val="00D63B9A"/>
    <w:rsid w:val="00D70ED5"/>
    <w:rsid w:val="00D77D14"/>
    <w:rsid w:val="00D83156"/>
    <w:rsid w:val="00DA77F3"/>
    <w:rsid w:val="00DB63AF"/>
    <w:rsid w:val="00DC0748"/>
    <w:rsid w:val="00DC07D1"/>
    <w:rsid w:val="00DC3E8B"/>
    <w:rsid w:val="00DC5CD4"/>
    <w:rsid w:val="00E1047A"/>
    <w:rsid w:val="00E114D4"/>
    <w:rsid w:val="00E24EAF"/>
    <w:rsid w:val="00E315F1"/>
    <w:rsid w:val="00E32CD4"/>
    <w:rsid w:val="00E4738F"/>
    <w:rsid w:val="00E5455A"/>
    <w:rsid w:val="00E7153B"/>
    <w:rsid w:val="00E75CD3"/>
    <w:rsid w:val="00E773BC"/>
    <w:rsid w:val="00E93AEF"/>
    <w:rsid w:val="00EA3D67"/>
    <w:rsid w:val="00EC49DF"/>
    <w:rsid w:val="00EC4D8D"/>
    <w:rsid w:val="00ED5581"/>
    <w:rsid w:val="00EE1A07"/>
    <w:rsid w:val="00F14728"/>
    <w:rsid w:val="00F24080"/>
    <w:rsid w:val="00F309F1"/>
    <w:rsid w:val="00F357C4"/>
    <w:rsid w:val="00F35F93"/>
    <w:rsid w:val="00F36BF5"/>
    <w:rsid w:val="00F41FAC"/>
    <w:rsid w:val="00F46DDE"/>
    <w:rsid w:val="00F537C3"/>
    <w:rsid w:val="00F62A10"/>
    <w:rsid w:val="00F7550D"/>
    <w:rsid w:val="00FD3243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5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4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4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4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4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4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4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4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4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1"/>
    <w:qFormat/>
    <w:rsid w:val="00293AEF"/>
    <w:pPr>
      <w:numPr>
        <w:numId w:val="11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2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 w:cs="Times New Roman"/>
      <w:noProof/>
      <w:color w:val="333333"/>
      <w:sz w:val="36"/>
      <w:szCs w:val="26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 w:cs="Times New Roman"/>
      <w:noProof/>
      <w:color w:val="333333"/>
      <w:sz w:val="27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 w:cs="Times New Roman"/>
      <w:b/>
      <w:iCs/>
      <w:noProof/>
      <w:color w:val="333333"/>
      <w:sz w:val="21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 w:cs="Times New Roman"/>
      <w:color w:val="2F5496"/>
      <w:sz w:val="21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 w:cs="Times New Roman"/>
      <w:color w:val="1F3763"/>
      <w:sz w:val="21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 w:cs="Times New Roman"/>
      <w:i/>
      <w:iCs/>
      <w:color w:val="1F3763"/>
      <w:sz w:val="21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4"/>
      </w:numPr>
    </w:pPr>
  </w:style>
  <w:style w:type="numbering" w:customStyle="1" w:styleId="AktuelleListe2">
    <w:name w:val="Aktuelle Liste2"/>
    <w:uiPriority w:val="99"/>
    <w:rsid w:val="00697901"/>
    <w:pPr>
      <w:numPr>
        <w:numId w:val="6"/>
      </w:numPr>
    </w:pPr>
  </w:style>
  <w:style w:type="numbering" w:customStyle="1" w:styleId="AktuelleListe3">
    <w:name w:val="Aktuelle Liste3"/>
    <w:uiPriority w:val="99"/>
    <w:rsid w:val="00697901"/>
    <w:pPr>
      <w:numPr>
        <w:numId w:val="7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10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21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12"/>
      </w:numPr>
    </w:pPr>
  </w:style>
  <w:style w:type="numbering" w:customStyle="1" w:styleId="AktuelleListe6">
    <w:name w:val="Aktuelle Liste6"/>
    <w:uiPriority w:val="99"/>
    <w:rsid w:val="00B02761"/>
    <w:pPr>
      <w:numPr>
        <w:numId w:val="13"/>
      </w:numPr>
    </w:pPr>
  </w:style>
  <w:style w:type="numbering" w:customStyle="1" w:styleId="AktuelleListe7">
    <w:name w:val="Aktuelle Liste7"/>
    <w:uiPriority w:val="99"/>
    <w:rsid w:val="00BB0C12"/>
    <w:pPr>
      <w:numPr>
        <w:numId w:val="14"/>
      </w:numPr>
    </w:pPr>
  </w:style>
  <w:style w:type="numbering" w:customStyle="1" w:styleId="AktuelleListe8">
    <w:name w:val="Aktuelle Liste8"/>
    <w:uiPriority w:val="99"/>
    <w:rsid w:val="00BB0C12"/>
    <w:pPr>
      <w:numPr>
        <w:numId w:val="15"/>
      </w:numPr>
    </w:pPr>
  </w:style>
  <w:style w:type="numbering" w:customStyle="1" w:styleId="AktuelleListe9">
    <w:name w:val="Aktuelle Liste9"/>
    <w:uiPriority w:val="99"/>
    <w:rsid w:val="001B0E9E"/>
    <w:pPr>
      <w:numPr>
        <w:numId w:val="16"/>
      </w:numPr>
    </w:pPr>
  </w:style>
  <w:style w:type="numbering" w:customStyle="1" w:styleId="AktuelleListe10">
    <w:name w:val="Aktuelle Liste10"/>
    <w:uiPriority w:val="99"/>
    <w:rsid w:val="007475EF"/>
    <w:pPr>
      <w:numPr>
        <w:numId w:val="17"/>
      </w:numPr>
    </w:pPr>
  </w:style>
  <w:style w:type="numbering" w:customStyle="1" w:styleId="AktuelleListe11">
    <w:name w:val="Aktuelle Liste11"/>
    <w:uiPriority w:val="99"/>
    <w:rsid w:val="00367BDB"/>
    <w:pPr>
      <w:numPr>
        <w:numId w:val="18"/>
      </w:numPr>
    </w:pPr>
  </w:style>
  <w:style w:type="numbering" w:customStyle="1" w:styleId="AktuelleListe12">
    <w:name w:val="Aktuelle Liste12"/>
    <w:uiPriority w:val="99"/>
    <w:rsid w:val="00EE1A07"/>
    <w:pPr>
      <w:numPr>
        <w:numId w:val="19"/>
      </w:numPr>
    </w:pPr>
  </w:style>
  <w:style w:type="numbering" w:customStyle="1" w:styleId="AktuelleListe13">
    <w:name w:val="Aktuelle Liste13"/>
    <w:uiPriority w:val="99"/>
    <w:rsid w:val="002479DA"/>
    <w:pPr>
      <w:numPr>
        <w:numId w:val="20"/>
      </w:numPr>
    </w:pPr>
  </w:style>
  <w:style w:type="numbering" w:customStyle="1" w:styleId="AktuelleListe14">
    <w:name w:val="Aktuelle Liste14"/>
    <w:uiPriority w:val="99"/>
    <w:rsid w:val="00293AEF"/>
    <w:pPr>
      <w:numPr>
        <w:numId w:val="21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customStyle="1" w:styleId="cvgsua">
    <w:name w:val="cvgsua"/>
    <w:basedOn w:val="Standard"/>
    <w:rsid w:val="000850F3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character" w:customStyle="1" w:styleId="oypena">
    <w:name w:val="oypena"/>
    <w:basedOn w:val="Absatz-Standardschriftart"/>
    <w:rsid w:val="00085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fbq.hamburg.de/wp-content/uploads/sites/803/2024/05/TUDortmund_DataRichnessinSchulen_2024_barrierearm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ifbq.hamburg.de/wp-content/uploads/sites/803/2024/05/TUDortmund_DataRichnessinSchulen_2024_barrierear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ulentwicklung.bayern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0F626-486D-4A19-BB04-558B323D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6</Pages>
  <Words>1455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Vortrag Prof. Dr. Michael Wolffsohn</vt:lpstr>
    </vt:vector>
  </TitlesOfParts>
  <Manager>Stand: 01.07.2022</Manager>
  <Company>Staatsinstitut für Schulqualität und Bildungsfor.</Company>
  <LinksUpToDate>false</LinksUpToDate>
  <CharactersWithSpaces>10603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Datenbasiertes Arbeiten</dc:title>
  <dc:creator>AK Schulentwicklung</dc:creator>
  <cp:lastModifiedBy>Wenzl, Anna</cp:lastModifiedBy>
  <cp:revision>2</cp:revision>
  <cp:lastPrinted>2022-09-28T14:30:00Z</cp:lastPrinted>
  <dcterms:created xsi:type="dcterms:W3CDTF">2025-08-06T10:46:00Z</dcterms:created>
  <dcterms:modified xsi:type="dcterms:W3CDTF">2025-08-06T10:46:00Z</dcterms:modified>
</cp:coreProperties>
</file>